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5"/>
        <w:spacing w:afterLines="50" w:after="156" w:line="560" w:lineRule="exact"/>
        <w:jc w:val="center"/>
        <w:rPr>
          <w:rFonts w:ascii="方正小标宋_GBK" w:eastAsia="方正小标宋_GBK" w:cs="方正小标宋_GBK"/>
          <w:bCs/>
          <w:sz w:val="36"/>
          <w:szCs w:val="36"/>
        </w:rPr>
      </w:pPr>
      <w:bookmarkStart w:id="0" w:name="_GoBack"/>
      <w:bookmarkEnd w:id="0"/>
      <w:r>
        <w:rPr>
          <w:rFonts w:ascii="方正小标宋_GBK" w:eastAsia="方正小标宋_GBK" w:cs="方正小标宋_GBK" w:hint="eastAsia"/>
          <w:bCs/>
          <w:sz w:val="36"/>
          <w:szCs w:val="36"/>
        </w:rPr>
        <w:t>进出境船舶添加、起卸物料检查结果公示单</w:t>
      </w:r>
    </w:p>
    <w:tbl>
      <w:tblPr>
        <w:jc w:val="center"/>
        <w:tblW w:w="4769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7"/>
        <w:gridCol w:w="1050"/>
        <w:gridCol w:w="1702"/>
        <w:gridCol w:w="1401"/>
        <w:gridCol w:w="1220"/>
        <w:gridCol w:w="1230"/>
        <w:gridCol w:w="1178"/>
        <w:gridCol w:w="1280"/>
        <w:gridCol w:w="1200"/>
        <w:gridCol w:w="2200"/>
      </w:tblGrid>
      <w:tr>
        <w:trPr>
          <w:trHeight w:val="712"/>
          <w:tblHeader/>
        </w:trPr>
        <w:tc>
          <w:tcPr>
            <w:tcW w:w="867" w:type="dxa"/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序号</w:t>
            </w:r>
          </w:p>
        </w:tc>
        <w:tc>
          <w:tcPr>
            <w:tcW w:w="1050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关区</w:t>
            </w:r>
          </w:p>
        </w:tc>
        <w:tc>
          <w:tcPr>
            <w:tcW w:w="1702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物料申报单号</w:t>
            </w:r>
          </w:p>
        </w:tc>
        <w:tc>
          <w:tcPr>
            <w:tcW w:w="1401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船舶编号</w:t>
            </w:r>
          </w:p>
        </w:tc>
        <w:tc>
          <w:tcPr>
            <w:tcW w:w="1220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航次号</w:t>
            </w:r>
          </w:p>
        </w:tc>
        <w:tc>
          <w:tcPr>
            <w:tcW w:w="123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检查时间</w:t>
            </w:r>
          </w:p>
        </w:tc>
        <w:tc>
          <w:tcPr>
            <w:tcW w:w="1178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检查地点</w:t>
            </w:r>
          </w:p>
        </w:tc>
        <w:tc>
          <w:tcPr>
            <w:tcW w:w="1280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检查方式</w:t>
            </w:r>
          </w:p>
        </w:tc>
        <w:tc>
          <w:tcPr>
            <w:tcW w:w="1200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检查结果</w:t>
            </w:r>
          </w:p>
        </w:tc>
        <w:tc>
          <w:tcPr>
            <w:tcW w:w="2200" w:type="dxa"/>
            <w:vAlign w:val="center"/>
          </w:tcPr>
          <w:p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检查人员</w:t>
            </w:r>
          </w:p>
        </w:tc>
      </w:tr>
      <w:tr>
        <w:trPr>
          <w:trHeight w:val="712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91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34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1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YL20260072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21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UN9558191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21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JY2603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1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2026/3/4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1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大港5号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1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1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2315850、2360380</w:t>
            </w:r>
          </w:p>
        </w:tc>
      </w:tr>
      <w:tr>
        <w:trPr>
          <w:trHeight w:val="712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92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30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1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HX20260251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22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UN9654189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22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60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2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2026/3/5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2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利电码头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2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2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2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2360770、2317800</w:t>
            </w:r>
          </w:p>
        </w:tc>
      </w:tr>
      <w:tr>
        <w:trPr>
          <w:trHeight w:val="712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93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3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31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2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HX20260253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22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UN9654189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22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60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3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2026/3/5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3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利电码头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3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3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3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2360770、2317800</w:t>
            </w:r>
          </w:p>
        </w:tc>
      </w:tr>
      <w:tr>
        <w:trPr>
          <w:trHeight w:val="712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94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4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32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3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WS20260068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23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UN9654189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23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60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3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2026/3/5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3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利电码头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4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4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4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2360770、2317800</w:t>
            </w:r>
          </w:p>
        </w:tc>
      </w:tr>
      <w:tr>
        <w:trPr>
          <w:trHeight w:val="712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95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5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32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4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WP20260807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24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UN9654189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24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60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4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2026/3/5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4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利电码头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4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4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5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2360770、2317800</w:t>
            </w:r>
          </w:p>
        </w:tc>
      </w:tr>
      <w:tr>
        <w:trPr>
          <w:trHeight w:val="712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96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6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33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5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WP20260827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25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UN9654189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25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60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5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2026/3/5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5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利电码头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5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5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5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2360770、2317800</w:t>
            </w:r>
          </w:p>
        </w:tc>
      </w:tr>
      <w:tr>
        <w:trPr>
          <w:trHeight w:val="712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97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7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34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5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YL20260080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26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UN9927976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26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TSHH293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6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2026/3/10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6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大港5号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6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6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2315850、2317800</w:t>
            </w:r>
          </w:p>
        </w:tc>
      </w:tr>
      <w:tr>
        <w:trPr>
          <w:trHeight w:val="711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98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8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34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6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WP20260910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26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UN9847073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26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35A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7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2026/3/12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7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大港5号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7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视频监控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7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7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2360410、2360750</w:t>
            </w:r>
          </w:p>
        </w:tc>
      </w:tr>
      <w:tr>
        <w:trPr>
          <w:trHeight w:val="712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99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9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35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7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WP20260922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27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UN9584463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27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2605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7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2026/3/12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7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华西码头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8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8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8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2317800、2360750</w:t>
            </w:r>
          </w:p>
        </w:tc>
      </w:tr>
      <w:tr>
        <w:trPr>
          <w:trHeight w:val="712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0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10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36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8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HS20260142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28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UN9584463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28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2605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8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2026/3/12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8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华西码头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8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8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9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2317800、2360750</w:t>
            </w:r>
          </w:p>
        </w:tc>
      </w:tr>
      <w:tr>
        <w:trPr>
          <w:trHeight w:val="712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11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37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9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WS20260075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29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UN9584463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29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2605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9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2026/3/12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9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华西码头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9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9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9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2317800、2315850</w:t>
            </w:r>
          </w:p>
        </w:tc>
      </w:tr>
      <w:tr>
        <w:trPr>
          <w:trHeight w:val="711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12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37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29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YL20260084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30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UN9438470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30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JY260301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0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2026/3/19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0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大澄码头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0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0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0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2315850、2360410</w:t>
            </w:r>
          </w:p>
        </w:tc>
      </w:tr>
      <w:tr>
        <w:trPr>
          <w:trHeight w:val="711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13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38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0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BW20260469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30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UN9490832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30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0126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1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2026/3/20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1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1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1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1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2315850、2317800</w:t>
            </w:r>
          </w:p>
        </w:tc>
      </w:tr>
      <w:tr>
        <w:trPr>
          <w:trHeight w:val="711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14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39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1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YL20260088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31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UN9393216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31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01JY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2026/3/20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1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大港5号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2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2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2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2315850、2317800</w:t>
            </w:r>
          </w:p>
        </w:tc>
      </w:tr>
      <w:tr>
        <w:trPr>
          <w:trHeight w:val="711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15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40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2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YL20260101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32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UN9537848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32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009L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2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2026/3/25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2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大港5号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2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2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3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2315850、2360410</w:t>
            </w:r>
          </w:p>
        </w:tc>
      </w:tr>
      <w:tr>
        <w:trPr>
          <w:trHeight w:val="711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16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41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3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WP20261156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33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UN1014292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33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260062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3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2026/3/25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3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中粮码头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3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视频监控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3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3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2360410、2360750</w:t>
            </w:r>
          </w:p>
        </w:tc>
      </w:tr>
      <w:tr>
        <w:trPr>
          <w:trHeight w:val="710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17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42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3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WP20261124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34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UN1035064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34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4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2026/3/27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4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4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4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4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2315850、2360770</w:t>
            </w:r>
          </w:p>
        </w:tc>
      </w:tr>
      <w:tr>
        <w:trPr>
          <w:trHeight w:val="710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18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42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4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WP20261141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34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UN1035064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34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5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2026/3/27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5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5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5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5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2315850、2360770</w:t>
            </w:r>
          </w:p>
        </w:tc>
      </w:tr>
      <w:tr>
        <w:trPr>
          <w:trHeight w:val="710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19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43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5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BW20260529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35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UN1035064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35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5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2026/3/27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5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6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6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6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2315850、2360770</w:t>
            </w:r>
          </w:p>
        </w:tc>
      </w:tr>
      <w:tr>
        <w:trPr>
          <w:trHeight w:val="710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44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6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HS20260182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36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UN1035064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36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2026/3/27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6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6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6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7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2315850、2360770</w:t>
            </w:r>
          </w:p>
        </w:tc>
      </w:tr>
      <w:tr>
        <w:trPr>
          <w:trHeight w:val="710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21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45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7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WP20261131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37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UN1035064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37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7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2026/3/27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7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澄西船厂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7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7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7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2315850、2360770</w:t>
            </w:r>
          </w:p>
        </w:tc>
      </w:tr>
      <w:tr>
        <w:trPr>
          <w:trHeight w:val="710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22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46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7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YL20260104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38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UN9673501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38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24JY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8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2026/3/27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8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联合物流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8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8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8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2317800、2360410</w:t>
            </w:r>
          </w:p>
        </w:tc>
      </w:tr>
      <w:tr>
        <w:trPr>
          <w:trHeight w:val="710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469"/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8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WP20261127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38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UN9673501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38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24JY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9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2026/3/27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9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联合物流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9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9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9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2317800、2360410</w:t>
            </w:r>
          </w:p>
        </w:tc>
      </w:tr>
      <w:tr>
        <w:trPr>
          <w:trHeight w:val="710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24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478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9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HS20260183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39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UN9673501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39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24JY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9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2026/3/27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39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联合物流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40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现场检查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40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40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2317800、2360410</w:t>
            </w:r>
          </w:p>
        </w:tc>
      </w:tr>
      <w:tr>
        <w:trPr>
          <w:trHeight w:val="710"/>
        </w:trPr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10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25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3487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江阴海关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40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WP20261156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40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UN9736212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40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A1372007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40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2026/3/31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40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联合物流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40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视频监控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40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未见异常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541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2360410、2360750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altName w:val="DejaVu Sans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方正黑体_GBK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Courier New">
    <w:altName w:val="DejaVu Sans"/>
    <w:panose1 w:val="02070309020205020404"/>
    <w:charset w:val="00"/>
    <w:family w:val="modern"/>
    <w:pitch w:val="variable"/>
    <w:sig w:usb0="E0002AFF" w:usb1="C0007843" w:usb2="00000009" w:usb3="00000000" w:csb0="000001FF" w:csb1="00000000"/>
  </w:font>
  <w:font w:name="等线">
    <w:altName w:val="方正黑体_GBK"/>
    <w:panose1 w:val="00000000000000000000"/>
    <w:charset w:val="86"/>
    <w:family w:val="auto"/>
    <w:pitch w:val="variable"/>
    <w:sig w:usb0="A00002BF" w:usb1="38CF7CFA" w:usb2="00000016" w:usb3="00000000" w:csb0="0004000F" w:csb1="00000000"/>
  </w:font>
  <w:font w:name="Cambria">
    <w:altName w:val="DejaVu Sans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00000000" w:usb2="00000000" w:usb3="00000000" w:csb0="80000000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0FFFFF89"/>
    <w:multiLevelType w:val="singleLevel"/>
    <w:tmpl w:val="00000000"/>
    <w:lvl w:ilvl="0">
      <w:start w:val="1"/>
      <w:numFmt w:val="bullet"/>
      <w:lvlRestart w:val="0"/>
      <w:pStyle w:val="48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0FFFFF88"/>
    <w:multiLevelType w:val="singleLevel"/>
    <w:tmpl w:val="00000000"/>
    <w:lvl w:ilvl="0">
      <w:start w:val="1"/>
      <w:numFmt w:val="decimal"/>
      <w:lvlRestart w:val="0"/>
      <w:pStyle w:val="49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F901147E"/>
    <w:multiLevelType w:val="singleLevel"/>
    <w:tmpl w:val="00000000"/>
    <w:lvl w:ilvl="0">
      <w:start w:val="1"/>
      <w:numFmt w:val="bullet"/>
      <w:lvlRestart w:val="0"/>
      <w:pStyle w:val="57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3">
    <w:nsid w:val="0FFFFF7F"/>
    <w:multiLevelType w:val="singleLevel"/>
    <w:tmpl w:val="00000000"/>
    <w:lvl w:ilvl="0">
      <w:start w:val="1"/>
      <w:numFmt w:val="decimal"/>
      <w:lvlRestart w:val="0"/>
      <w:pStyle w:val="58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4">
    <w:nsid w:val="0FFFFF7E"/>
    <w:multiLevelType w:val="singleLevel"/>
    <w:tmpl w:val="00000000"/>
    <w:lvl w:ilvl="0">
      <w:start w:val="1"/>
      <w:numFmt w:val="decimal"/>
      <w:lvlRestart w:val="0"/>
      <w:pStyle w:val="59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5">
    <w:nsid w:val="0FFFFF7D"/>
    <w:multiLevelType w:val="singleLevel"/>
    <w:tmpl w:val="00000000"/>
    <w:lvl w:ilvl="0">
      <w:start w:val="1"/>
      <w:numFmt w:val="decimal"/>
      <w:lvlRestart w:val="0"/>
      <w:pStyle w:val="60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6">
    <w:nsid w:val="0FFFFF7C"/>
    <w:multiLevelType w:val="singleLevel"/>
    <w:tmpl w:val="00000000"/>
    <w:lvl w:ilvl="0">
      <w:start w:val="1"/>
      <w:numFmt w:val="decimal"/>
      <w:lvlRestart w:val="0"/>
      <w:pStyle w:val="61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7">
    <w:nsid w:val="0FFFFF83"/>
    <w:multiLevelType w:val="singleLevel"/>
    <w:tmpl w:val="00000000"/>
    <w:lvl w:ilvl="0">
      <w:start w:val="1"/>
      <w:numFmt w:val="bullet"/>
      <w:lvlRestart w:val="0"/>
      <w:pStyle w:val="54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0FFFFF82"/>
    <w:multiLevelType w:val="singleLevel"/>
    <w:tmpl w:val="00000000"/>
    <w:lvl w:ilvl="0">
      <w:start w:val="1"/>
      <w:numFmt w:val="bullet"/>
      <w:lvlRestart w:val="0"/>
      <w:pStyle w:val="55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9">
    <w:nsid w:val="060F1F19"/>
    <w:multiLevelType w:val="singleLevel"/>
    <w:tmpl w:val="00000000"/>
    <w:lvl w:ilvl="0">
      <w:start w:val="1"/>
      <w:numFmt w:val="bullet"/>
      <w:lvlRestart w:val="0"/>
      <w:pStyle w:val="56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3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Plain Text"/>
    <w:pPr>
      <w:widowControl w:val="0"/>
      <w:jc w:val="both"/>
    </w:pPr>
    <w:rPr>
      <w:rFonts w:ascii="宋体" w:eastAsia="宋体" w:cs="Courier New"/>
      <w:kern w:val="2"/>
      <w:sz w:val="21"/>
      <w:szCs w:val="21"/>
      <w:lang w:val="en-US" w:eastAsia="zh-CN" w:bidi="ar-SA"/>
    </w:rPr>
  </w:style>
  <w:style w:type="paragraph" w:customStyle="1" w:styleId="16">
    <w:name w:val="样式 8 10 磅"/>
    <w:next w:val="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">
    <w:name w:val="样式 7 10 磅"/>
    <w:next w:val="2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">
    <w:name w:val="样式 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">
    <w:name w:val="样式 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">
    <w:name w:val="样式 6 10 磅"/>
    <w:next w:val="2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">
    <w:name w:val="样式 2 10 磅"/>
    <w:next w:val="3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">
    <w:name w:val="样式 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">
    <w:name w:val="样式 17 10 磅"/>
    <w:next w:val="3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">
    <w:name w:val="样式 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">
    <w:name w:val="样式 4 10 磅"/>
    <w:next w:val="3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styleId="26">
    <w:name w:val="caption"/>
    <w:basedOn w:val="0"/>
    <w:next w:val="0"/>
    <w:rPr>
      <w:rFonts w:ascii="Cambria" w:eastAsia="黑体" w:cs="Times New Roman" w:hAnsi="Cambria"/>
      <w:sz w:val="20"/>
      <w:szCs w:val="20"/>
    </w:rPr>
  </w:style>
  <w:style w:type="paragraph" w:styleId="27">
    <w:name w:val="index 1"/>
    <w:basedOn w:val="0"/>
    <w:autoRedefine/>
    <w:next w:val="0"/>
  </w:style>
  <w:style w:type="paragraph" w:styleId="28">
    <w:name w:val="index heading"/>
    <w:basedOn w:val="0"/>
    <w:next w:val="27"/>
    <w:rPr>
      <w:rFonts w:ascii="Cambria" w:eastAsia="宋体" w:cs="Times New Roman" w:hAnsi="Cambria"/>
      <w:b/>
      <w:bCs/>
    </w:rPr>
  </w:style>
  <w:style w:type="paragraph" w:styleId="29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0">
    <w:name w:val="footnote text"/>
    <w:basedOn w:val="0"/>
    <w:pPr>
      <w:snapToGrid w:val="0"/>
      <w:jc w:val="left"/>
    </w:pPr>
    <w:rPr>
      <w:sz w:val="18"/>
      <w:szCs w:val="18"/>
    </w:rPr>
  </w:style>
  <w:style w:type="paragraph" w:styleId="31">
    <w:name w:val="endnote text"/>
    <w:basedOn w:val="0"/>
    <w:pPr>
      <w:snapToGrid w:val="0"/>
      <w:jc w:val="left"/>
    </w:pPr>
  </w:style>
  <w:style w:type="paragraph" w:styleId="32">
    <w:name w:val="annotation text"/>
    <w:basedOn w:val="0"/>
    <w:pPr>
      <w:jc w:val="left"/>
    </w:pPr>
  </w:style>
  <w:style w:type="paragraph" w:customStyle="1" w:styleId="33">
    <w:name w:val="样式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">
    <w:name w:val="样式 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">
    <w:name w:val="样式 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">
    <w:name w:val="样式 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">
    <w:name w:val="样式 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">
    <w:name w:val="样式 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">
    <w:name w:val="样式 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">
    <w:name w:val="样式 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">
    <w:name w:val="样式 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">
    <w:name w:val="样式 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">
    <w:name w:val="样式 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">
    <w:name w:val="样式 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">
    <w:name w:val="样式 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">
    <w:name w:val="样式 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">
    <w:name w:val="样式 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">
    <w:name w:val="样式 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">
    <w:name w:val="样式 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">
    <w:name w:val="样式 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">
    <w:name w:val="样式 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">
    <w:name w:val="样式 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">
    <w:name w:val="样式 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">
    <w:name w:val="样式 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">
    <w:name w:val="样式 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">
    <w:name w:val="样式 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">
    <w:name w:val="样式 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">
    <w:name w:val="样式 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">
    <w:name w:val="样式 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">
    <w:name w:val="样式 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">
    <w:name w:val="样式 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">
    <w:name w:val="样式 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">
    <w:name w:val="样式 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">
    <w:name w:val="样式 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">
    <w:name w:val="样式 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">
    <w:name w:val="样式 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">
    <w:name w:val="样式 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">
    <w:name w:val="样式 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9">
    <w:name w:val="样式 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0">
    <w:name w:val="样式 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1">
    <w:name w:val="样式 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">
    <w:name w:val="样式 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">
    <w:name w:val="样式 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">
    <w:name w:val="样式 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">
    <w:name w:val="样式 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">
    <w:name w:val="样式 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">
    <w:name w:val="样式 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">
    <w:name w:val="样式 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9">
    <w:name w:val="样式 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">
    <w:name w:val="样式 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">
    <w:name w:val="样式 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">
    <w:name w:val="样式 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">
    <w:name w:val="样式 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">
    <w:name w:val="样式 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">
    <w:name w:val="样式 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">
    <w:name w:val="样式 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">
    <w:name w:val="样式 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8">
    <w:name w:val="样式 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9">
    <w:name w:val="样式 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0">
    <w:name w:val="样式 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1">
    <w:name w:val="样式 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2">
    <w:name w:val="样式 6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3">
    <w:name w:val="样式 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4">
    <w:name w:val="样式 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5">
    <w:name w:val="样式 7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6">
    <w:name w:val="样式 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7">
    <w:name w:val="样式 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8">
    <w:name w:val="样式 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9">
    <w:name w:val="样式 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0">
    <w:name w:val="样式 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">
    <w:name w:val="样式 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2">
    <w:name w:val="样式 7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3">
    <w:name w:val="样式 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">
    <w:name w:val="样式 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">
    <w:name w:val="样式 8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6">
    <w:name w:val="样式 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7">
    <w:name w:val="样式 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8">
    <w:name w:val="样式 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9">
    <w:name w:val="样式 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0">
    <w:name w:val="样式 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1">
    <w:name w:val="样式 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2">
    <w:name w:val="样式 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3">
    <w:name w:val="样式 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">
    <w:name w:val="样式 9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5">
    <w:name w:val="样式 9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6">
    <w:name w:val="样式 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">
    <w:name w:val="样式 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8">
    <w:name w:val="样式 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9">
    <w:name w:val="样式 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0">
    <w:name w:val="样式 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1">
    <w:name w:val="样式 9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2">
    <w:name w:val="样式 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3">
    <w:name w:val="样式 1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4">
    <w:name w:val="样式 1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5">
    <w:name w:val="样式 1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6">
    <w:name w:val="样式 1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">
    <w:name w:val="样式 1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">
    <w:name w:val="样式 1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9">
    <w:name w:val="样式 1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0">
    <w:name w:val="样式 1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1">
    <w:name w:val="样式 1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">
    <w:name w:val="样式 1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3">
    <w:name w:val="样式 1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4">
    <w:name w:val="样式 1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5">
    <w:name w:val="样式 1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6">
    <w:name w:val="样式 1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7">
    <w:name w:val="样式 1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8">
    <w:name w:val="样式 1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9">
    <w:name w:val="样式 1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0">
    <w:name w:val="样式 1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1">
    <w:name w:val="样式 1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2">
    <w:name w:val="样式 1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3">
    <w:name w:val="样式 1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4">
    <w:name w:val="样式 1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5">
    <w:name w:val="样式 1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6">
    <w:name w:val="样式 1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7">
    <w:name w:val="样式 1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8">
    <w:name w:val="样式 1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9">
    <w:name w:val="样式 1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0">
    <w:name w:val="样式 1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1">
    <w:name w:val="样式 1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2">
    <w:name w:val="样式 1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3">
    <w:name w:val="样式 1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4">
    <w:name w:val="样式 1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5">
    <w:name w:val="样式 1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6">
    <w:name w:val="样式 1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7">
    <w:name w:val="样式 1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8">
    <w:name w:val="样式 1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9">
    <w:name w:val="样式 1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0">
    <w:name w:val="样式 1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1">
    <w:name w:val="样式 1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2">
    <w:name w:val="样式 1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3">
    <w:name w:val="样式 1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4">
    <w:name w:val="样式 1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">
    <w:name w:val="样式 1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">
    <w:name w:val="样式 1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7">
    <w:name w:val="样式 1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8">
    <w:name w:val="样式 1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9">
    <w:name w:val="样式 1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0">
    <w:name w:val="样式 1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1">
    <w:name w:val="样式 1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2">
    <w:name w:val="样式 1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3">
    <w:name w:val="样式 15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4">
    <w:name w:val="样式 1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5">
    <w:name w:val="样式 1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6">
    <w:name w:val="样式 1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7">
    <w:name w:val="样式 1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">
    <w:name w:val="样式 1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9">
    <w:name w:val="样式 15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0">
    <w:name w:val="样式 1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1">
    <w:name w:val="样式 1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2">
    <w:name w:val="样式 15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3">
    <w:name w:val="样式 1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4">
    <w:name w:val="样式 16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5">
    <w:name w:val="样式 1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6">
    <w:name w:val="样式 1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7">
    <w:name w:val="样式 1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8">
    <w:name w:val="样式 1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">
    <w:name w:val="样式 1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0">
    <w:name w:val="样式 1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1">
    <w:name w:val="样式 1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2">
    <w:name w:val="样式 1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3">
    <w:name w:val="样式 17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4">
    <w:name w:val="样式 1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5">
    <w:name w:val="样式 17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6">
    <w:name w:val="样式 1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7">
    <w:name w:val="样式 1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8">
    <w:name w:val="样式 1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9">
    <w:name w:val="样式 1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0">
    <w:name w:val="样式 1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1">
    <w:name w:val="样式 17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2">
    <w:name w:val="样式 1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3">
    <w:name w:val="样式 1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4">
    <w:name w:val="样式 18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5">
    <w:name w:val="样式 1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6">
    <w:name w:val="样式 1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7">
    <w:name w:val="样式 1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8">
    <w:name w:val="样式 1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9">
    <w:name w:val="样式 1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0">
    <w:name w:val="样式 18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1">
    <w:name w:val="样式 1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2">
    <w:name w:val="样式 1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3">
    <w:name w:val="样式 19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4">
    <w:name w:val="样式 1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5">
    <w:name w:val="样式 1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6">
    <w:name w:val="样式 1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7">
    <w:name w:val="样式 1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8">
    <w:name w:val="样式 1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9">
    <w:name w:val="样式 19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0">
    <w:name w:val="样式 1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1">
    <w:name w:val="样式 1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2">
    <w:name w:val="样式 19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3">
    <w:name w:val="样式 20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4">
    <w:name w:val="样式 2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5">
    <w:name w:val="样式 20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6">
    <w:name w:val="样式 2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7">
    <w:name w:val="样式 2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8">
    <w:name w:val="样式 2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9">
    <w:name w:val="样式 2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0">
    <w:name w:val="样式 2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1">
    <w:name w:val="样式 20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32">
    <w:name w:val="样式 2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3">
    <w:name w:val="样式 2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4">
    <w:name w:val="样式 2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35">
    <w:name w:val="样式 2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6">
    <w:name w:val="样式 2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7">
    <w:name w:val="样式 2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8">
    <w:name w:val="样式 2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9">
    <w:name w:val="样式 2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0">
    <w:name w:val="样式 2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41">
    <w:name w:val="样式 2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2">
    <w:name w:val="样式 2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3">
    <w:name w:val="样式 2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44">
    <w:name w:val="样式 2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5">
    <w:name w:val="样式 2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6">
    <w:name w:val="样式 2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7">
    <w:name w:val="样式 2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8">
    <w:name w:val="样式 2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9">
    <w:name w:val="样式 22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50">
    <w:name w:val="样式 2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1">
    <w:name w:val="样式 2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2">
    <w:name w:val="样式 2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53">
    <w:name w:val="样式 2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4">
    <w:name w:val="样式 2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5">
    <w:name w:val="样式 2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6">
    <w:name w:val="样式 2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7">
    <w:name w:val="样式 2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8">
    <w:name w:val="样式 23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59">
    <w:name w:val="样式 2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0">
    <w:name w:val="样式 2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1">
    <w:name w:val="样式 2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62">
    <w:name w:val="样式 2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63">
    <w:name w:val="样式 2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4">
    <w:name w:val="样式 2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5">
    <w:name w:val="样式 2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6">
    <w:name w:val="样式 24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67">
    <w:name w:val="样式 2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68">
    <w:name w:val="样式 2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9">
    <w:name w:val="样式 2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0">
    <w:name w:val="样式 2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71">
    <w:name w:val="样式 2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72">
    <w:name w:val="样式 2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3">
    <w:name w:val="样式 2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4">
    <w:name w:val="样式 2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5">
    <w:name w:val="样式 2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6">
    <w:name w:val="样式 2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77">
    <w:name w:val="样式 2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78">
    <w:name w:val="样式 2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9">
    <w:name w:val="样式 2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0">
    <w:name w:val="样式 25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81">
    <w:name w:val="样式 2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2">
    <w:name w:val="样式 2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3">
    <w:name w:val="样式 2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4">
    <w:name w:val="样式 2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5">
    <w:name w:val="样式 26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86">
    <w:name w:val="样式 26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87">
    <w:name w:val="样式 2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8">
    <w:name w:val="样式 2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9">
    <w:name w:val="样式 26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90">
    <w:name w:val="样式 2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1">
    <w:name w:val="样式 2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2">
    <w:name w:val="样式 2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3">
    <w:name w:val="样式 2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4">
    <w:name w:val="样式 27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95">
    <w:name w:val="样式 27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96">
    <w:name w:val="样式 2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7">
    <w:name w:val="样式 2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8">
    <w:name w:val="样式 27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99">
    <w:name w:val="样式 2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0">
    <w:name w:val="样式 2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1">
    <w:name w:val="样式 2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2">
    <w:name w:val="样式 2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3">
    <w:name w:val="样式 28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4">
    <w:name w:val="样式 28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5">
    <w:name w:val="样式 2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6">
    <w:name w:val="样式 2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7">
    <w:name w:val="样式 28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8">
    <w:name w:val="样式 2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9">
    <w:name w:val="样式 28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0">
    <w:name w:val="样式 28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1">
    <w:name w:val="样式 2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2">
    <w:name w:val="样式 28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3">
    <w:name w:val="样式 2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4">
    <w:name w:val="样式 2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5">
    <w:name w:val="样式 2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6">
    <w:name w:val="样式 2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7">
    <w:name w:val="样式 29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8">
    <w:name w:val="样式 29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9">
    <w:name w:val="样式 2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0">
    <w:name w:val="样式 2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1">
    <w:name w:val="样式 29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2">
    <w:name w:val="样式 2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3">
    <w:name w:val="样式 3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4">
    <w:name w:val="样式 3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5">
    <w:name w:val="样式 3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6">
    <w:name w:val="样式 30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7">
    <w:name w:val="样式 30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8">
    <w:name w:val="样式 3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9">
    <w:name w:val="样式 3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0">
    <w:name w:val="样式 3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31">
    <w:name w:val="样式 3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2">
    <w:name w:val="样式 3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3">
    <w:name w:val="样式 3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4">
    <w:name w:val="样式 3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5">
    <w:name w:val="样式 3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36">
    <w:name w:val="样式 3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37">
    <w:name w:val="样式 3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8">
    <w:name w:val="样式 3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9">
    <w:name w:val="样式 31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0">
    <w:name w:val="样式 3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1">
    <w:name w:val="样式 3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2">
    <w:name w:val="样式 3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3">
    <w:name w:val="样式 3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4">
    <w:name w:val="样式 3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5">
    <w:name w:val="样式 3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6">
    <w:name w:val="样式 32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7">
    <w:name w:val="样式 3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8">
    <w:name w:val="样式 3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9">
    <w:name w:val="样式 32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0">
    <w:name w:val="样式 3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1">
    <w:name w:val="样式 3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2">
    <w:name w:val="样式 3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3">
    <w:name w:val="样式 3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4">
    <w:name w:val="样式 3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5">
    <w:name w:val="样式 33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6">
    <w:name w:val="样式 3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7">
    <w:name w:val="样式 3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8">
    <w:name w:val="样式 33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9">
    <w:name w:val="样式 3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0">
    <w:name w:val="样式 3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1">
    <w:name w:val="样式 3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2">
    <w:name w:val="样式 3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3">
    <w:name w:val="样式 3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64">
    <w:name w:val="样式 34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65">
    <w:name w:val="样式 3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6">
    <w:name w:val="样式 3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7">
    <w:name w:val="样式 3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68">
    <w:name w:val="样式 3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9">
    <w:name w:val="样式 3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0">
    <w:name w:val="样式 3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1">
    <w:name w:val="样式 3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2">
    <w:name w:val="样式 3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3">
    <w:name w:val="样式 35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4">
    <w:name w:val="样式 3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5">
    <w:name w:val="样式 3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6">
    <w:name w:val="样式 3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7">
    <w:name w:val="样式 3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8">
    <w:name w:val="样式 3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9">
    <w:name w:val="样式 3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0">
    <w:name w:val="样式 3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1">
    <w:name w:val="样式 3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82">
    <w:name w:val="样式 35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83">
    <w:name w:val="样式 3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4">
    <w:name w:val="样式 3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5">
    <w:name w:val="样式 36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86">
    <w:name w:val="样式 3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7">
    <w:name w:val="样式 3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8">
    <w:name w:val="样式 3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9">
    <w:name w:val="样式 3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0">
    <w:name w:val="样式 3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91">
    <w:name w:val="样式 36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92">
    <w:name w:val="样式 3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3">
    <w:name w:val="样式 3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4">
    <w:name w:val="样式 37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95">
    <w:name w:val="样式 3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6">
    <w:name w:val="样式 3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7">
    <w:name w:val="样式 3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8">
    <w:name w:val="样式 3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9">
    <w:name w:val="样式 37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0">
    <w:name w:val="样式 3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1">
    <w:name w:val="样式 3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2">
    <w:name w:val="样式 3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3">
    <w:name w:val="样式 38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4">
    <w:name w:val="样式 3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5">
    <w:name w:val="样式 3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6">
    <w:name w:val="样式 3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7">
    <w:name w:val="样式 3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8">
    <w:name w:val="样式 38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9">
    <w:name w:val="样式 38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0">
    <w:name w:val="样式 3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1">
    <w:name w:val="样式 3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2">
    <w:name w:val="样式 38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3">
    <w:name w:val="样式 39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4">
    <w:name w:val="样式 3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5">
    <w:name w:val="样式 3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6">
    <w:name w:val="样式 3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7">
    <w:name w:val="样式 3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8">
    <w:name w:val="样式 39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9">
    <w:name w:val="样式 39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0">
    <w:name w:val="样式 3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1">
    <w:name w:val="样式 3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2">
    <w:name w:val="样式 39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3">
    <w:name w:val="样式 40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4">
    <w:name w:val="样式 4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5">
    <w:name w:val="样式 40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6">
    <w:name w:val="样式 40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7">
    <w:name w:val="样式 40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8">
    <w:name w:val="样式 4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9">
    <w:name w:val="样式 4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0">
    <w:name w:val="样式 4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1">
    <w:name w:val="样式 4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2">
    <w:name w:val="样式 40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3">
    <w:name w:val="样式 4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4">
    <w:name w:val="样式 4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5">
    <w:name w:val="样式 4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6">
    <w:name w:val="样式 4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7">
    <w:name w:val="样式 41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8">
    <w:name w:val="样式 4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9">
    <w:name w:val="样式 4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0">
    <w:name w:val="样式 4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1">
    <w:name w:val="样式 4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2">
    <w:name w:val="样式 4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3">
    <w:name w:val="样式 4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44">
    <w:name w:val="样式 4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45">
    <w:name w:val="样式 4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6">
    <w:name w:val="样式 4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7">
    <w:name w:val="样式 42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48">
    <w:name w:val="样式 4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9">
    <w:name w:val="样式 4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0">
    <w:name w:val="样式 4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1">
    <w:name w:val="样式 4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2">
    <w:name w:val="样式 4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53">
    <w:name w:val="样式 43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54">
    <w:name w:val="样式 4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5">
    <w:name w:val="样式 4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6">
    <w:name w:val="样式 43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57">
    <w:name w:val="样式 4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8">
    <w:name w:val="样式 4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9">
    <w:name w:val="样式 4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0">
    <w:name w:val="样式 4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1">
    <w:name w:val="样式 4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62">
    <w:name w:val="样式 4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63">
    <w:name w:val="样式 4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4">
    <w:name w:val="样式 4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5">
    <w:name w:val="样式 44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66">
    <w:name w:val="样式 44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67">
    <w:name w:val="样式 4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8">
    <w:name w:val="样式 44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69">
    <w:name w:val="样式 4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70">
    <w:name w:val="样式 4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1">
    <w:name w:val="样式 4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72">
    <w:name w:val="样式 4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3">
    <w:name w:val="样式 4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4">
    <w:name w:val="样式 4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5">
    <w:name w:val="样式 4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6">
    <w:name w:val="样式 4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77">
    <w:name w:val="样式 4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78">
    <w:name w:val="样式 4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9">
    <w:name w:val="样式 4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0">
    <w:name w:val="样式 45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81">
    <w:name w:val="样式 4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82">
    <w:name w:val="样式 4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3">
    <w:name w:val="样式 4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4">
    <w:name w:val="样式 4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5">
    <w:name w:val="样式 4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6">
    <w:name w:val="样式 46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87">
    <w:name w:val="样式 46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88">
    <w:name w:val="样式 4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9">
    <w:name w:val="样式 4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0">
    <w:name w:val="样式 4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91">
    <w:name w:val="样式 46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92">
    <w:name w:val="样式 4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3">
    <w:name w:val="样式 4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4">
    <w:name w:val="样式 4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5">
    <w:name w:val="样式 4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6">
    <w:name w:val="样式 47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97">
    <w:name w:val="样式 47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98">
    <w:name w:val="样式 4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9">
    <w:name w:val="样式 4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0">
    <w:name w:val="样式 4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01">
    <w:name w:val="样式 47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02">
    <w:name w:val="样式 4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3">
    <w:name w:val="样式 4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4">
    <w:name w:val="样式 4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5">
    <w:name w:val="样式 4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6">
    <w:name w:val="样式 48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07">
    <w:name w:val="样式 48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08">
    <w:name w:val="样式 4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9">
    <w:name w:val="样式 4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0">
    <w:name w:val="样式 48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11">
    <w:name w:val="样式 4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12">
    <w:name w:val="样式 4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3">
    <w:name w:val="样式 4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4">
    <w:name w:val="样式 4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5">
    <w:name w:val="样式 4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6">
    <w:name w:val="样式 49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17">
    <w:name w:val="样式 49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18">
    <w:name w:val="样式 4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9">
    <w:name w:val="样式 4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0">
    <w:name w:val="样式 49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21">
    <w:name w:val="样式 49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22">
    <w:name w:val="样式 4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3">
    <w:name w:val="样式 5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4">
    <w:name w:val="样式 5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5">
    <w:name w:val="样式 5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6">
    <w:name w:val="样式 50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27">
    <w:name w:val="样式 50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28">
    <w:name w:val="样式 5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9">
    <w:name w:val="样式 5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0">
    <w:name w:val="样式 5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31">
    <w:name w:val="样式 50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32">
    <w:name w:val="样式 50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33">
    <w:name w:val="样式 5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4">
    <w:name w:val="样式 5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5">
    <w:name w:val="样式 5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6">
    <w:name w:val="样式 5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7">
    <w:name w:val="样式 51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38">
    <w:name w:val="样式 51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39">
    <w:name w:val="样式 5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0">
    <w:name w:val="样式 5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1">
    <w:name w:val="样式 5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42">
    <w:name w:val="样式 5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43">
    <w:name w:val="样式 5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544">
    <w:name w:val="index 8"/>
    <w:basedOn w:val="0"/>
    <w:autoRedefine/>
    <w:next w:val="0"/>
    <w:pPr>
      <w:ind w:left="2940"/>
    </w:pPr>
  </w:style>
  <w:style w:type="paragraph" w:styleId="545">
    <w:name w:val="index 9"/>
    <w:basedOn w:val="0"/>
    <w:autoRedefine/>
    <w:next w:val="0"/>
    <w:pPr>
      <w:ind w:left="3360"/>
    </w:pPr>
  </w:style>
  <w:style w:type="paragraph" w:styleId="546">
    <w:name w:val="toc 1"/>
    <w:basedOn w:val="0"/>
    <w:autoRedefine/>
    <w:next w:val="0"/>
  </w:style>
  <w:style w:type="paragraph" w:styleId="547">
    <w:name w:val="toc 2"/>
    <w:basedOn w:val="0"/>
    <w:autoRedefine/>
    <w:next w:val="0"/>
    <w:pPr>
      <w:ind w:left="420"/>
    </w:pPr>
  </w:style>
  <w:style w:type="paragraph" w:styleId="548">
    <w:name w:val="toc 3"/>
    <w:basedOn w:val="0"/>
    <w:autoRedefine/>
    <w:next w:val="0"/>
    <w:pPr>
      <w:ind w:left="840"/>
    </w:pPr>
  </w:style>
  <w:style w:type="paragraph" w:styleId="549">
    <w:name w:val="toc 4"/>
    <w:basedOn w:val="0"/>
    <w:autoRedefine/>
    <w:next w:val="0"/>
    <w:pPr>
      <w:ind w:left="1260"/>
    </w:pPr>
  </w:style>
  <w:style w:type="paragraph" w:styleId="550">
    <w:name w:val="toc 5"/>
    <w:basedOn w:val="0"/>
    <w:autoRedefine/>
    <w:next w:val="0"/>
    <w:pPr>
      <w:ind w:left="1680"/>
    </w:pPr>
  </w:style>
  <w:style w:type="paragraph" w:styleId="551">
    <w:name w:val="toc 6"/>
    <w:basedOn w:val="0"/>
    <w:autoRedefine/>
    <w:next w:val="0"/>
    <w:pPr>
      <w:ind w:left="2100"/>
    </w:pPr>
  </w:style>
  <w:style w:type="paragraph" w:styleId="55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553">
    <w:name w:val="table of figures"/>
    <w:basedOn w:val="0"/>
    <w:next w:val="0"/>
  </w:style>
  <w:style w:type="paragraph" w:styleId="554">
    <w:name w:val="envelope address"/>
    <w:basedOn w:val="0"/>
    <w:pPr>
      <w:snapToGrid w:val="0"/>
      <w:ind w:left="2880"/>
    </w:pPr>
    <w:rPr>
      <w:rFonts w:ascii="Arial" w:hAnsi="Arial"/>
      <w:sz w:val="24"/>
    </w:rPr>
  </w:style>
  <w:style w:type="paragraph" w:styleId="555">
    <w:name w:val="envelope return"/>
    <w:basedOn w:val="0"/>
    <w:pPr>
      <w:snapToGrid w:val="0"/>
    </w:pPr>
    <w:rPr>
      <w:rFonts w:ascii="Arial" w:hAnsi="Arial"/>
    </w:rPr>
  </w:style>
  <w:style w:type="character" w:styleId="556">
    <w:name w:val="footnote reference"/>
    <w:basedOn w:val="10"/>
    <w:rPr>
      <w:vertAlign w:val="superscript"/>
    </w:rPr>
  </w:style>
  <w:style w:type="character" w:styleId="557">
    <w:name w:val="annotation reference"/>
    <w:basedOn w:val="10"/>
    <w:rPr>
      <w:sz w:val="21"/>
    </w:rPr>
  </w:style>
  <w:style w:type="character" w:styleId="558">
    <w:name w:val="line number"/>
    <w:basedOn w:val="10"/>
  </w:style>
  <w:style w:type="character" w:styleId="559">
    <w:name w:val="page number"/>
    <w:basedOn w:val="10"/>
  </w:style>
  <w:style w:type="paragraph" w:styleId="560">
    <w:name w:val="toa heading"/>
    <w:basedOn w:val="0"/>
    <w:next w:val="0"/>
    <w:pPr>
      <w:spacing w:before="120"/>
    </w:pPr>
    <w:rPr>
      <w:rFonts w:ascii="Arial" w:hAnsi="Arial"/>
      <w:sz w:val="24"/>
    </w:rPr>
  </w:style>
  <w:style w:type="paragraph" w:styleId="561">
    <w:name w:val="List"/>
    <w:basedOn w:val="0"/>
    <w:pPr>
      <w:ind w:left="420" w:hanging="420"/>
    </w:pPr>
  </w:style>
  <w:style w:type="paragraph" w:styleId="562">
    <w:name w:val="List Bullet"/>
    <w:basedOn w:val="0"/>
    <w:pPr>
      <w:numPr>
        <w:ilvl w:val="0"/>
        <w:numId w:val="1"/>
      </w:numPr>
    </w:pPr>
  </w:style>
  <w:style w:type="paragraph" w:styleId="563">
    <w:name w:val="List Number"/>
    <w:basedOn w:val="0"/>
    <w:pPr>
      <w:numPr>
        <w:ilvl w:val="0"/>
        <w:numId w:val="2"/>
      </w:numPr>
    </w:pPr>
  </w:style>
  <w:style w:type="paragraph" w:styleId="564">
    <w:name w:val="List 2"/>
    <w:basedOn w:val="0"/>
    <w:pPr>
      <w:ind w:left="840" w:hanging="420"/>
    </w:pPr>
  </w:style>
  <w:style w:type="paragraph" w:styleId="565">
    <w:name w:val="List 3"/>
    <w:basedOn w:val="0"/>
    <w:pPr>
      <w:ind w:left="1260" w:hanging="420"/>
    </w:pPr>
  </w:style>
  <w:style w:type="paragraph" w:styleId="566">
    <w:name w:val="List 4"/>
    <w:basedOn w:val="0"/>
    <w:pPr>
      <w:ind w:left="1680" w:hanging="420"/>
    </w:pPr>
  </w:style>
  <w:style w:type="paragraph" w:styleId="567">
    <w:name w:val="List 5"/>
    <w:basedOn w:val="0"/>
    <w:pPr>
      <w:ind w:left="2100" w:hanging="420"/>
    </w:pPr>
  </w:style>
  <w:style w:type="paragraph" w:styleId="568">
    <w:name w:val="List Bullet 5"/>
    <w:basedOn w:val="0"/>
    <w:pPr>
      <w:numPr>
        <w:ilvl w:val="0"/>
        <w:numId w:val="3"/>
      </w:numPr>
    </w:pPr>
  </w:style>
  <w:style w:type="paragraph" w:styleId="569">
    <w:name w:val="List Number 2"/>
    <w:basedOn w:val="0"/>
    <w:pPr>
      <w:numPr>
        <w:ilvl w:val="0"/>
        <w:numId w:val="4"/>
      </w:numPr>
    </w:pPr>
  </w:style>
  <w:style w:type="paragraph" w:styleId="570">
    <w:name w:val="List Number 3"/>
    <w:basedOn w:val="0"/>
    <w:pPr>
      <w:numPr>
        <w:ilvl w:val="0"/>
        <w:numId w:val="5"/>
      </w:numPr>
    </w:pPr>
  </w:style>
  <w:style w:type="paragraph" w:styleId="571">
    <w:name w:val="List Number 4"/>
    <w:basedOn w:val="0"/>
    <w:pPr>
      <w:numPr>
        <w:ilvl w:val="0"/>
        <w:numId w:val="6"/>
      </w:numPr>
    </w:pPr>
  </w:style>
  <w:style w:type="paragraph" w:styleId="572">
    <w:name w:val="List Number 5"/>
    <w:basedOn w:val="0"/>
    <w:pPr>
      <w:numPr>
        <w:ilvl w:val="0"/>
        <w:numId w:val="7"/>
      </w:numPr>
    </w:pPr>
  </w:style>
  <w:style w:type="paragraph" w:styleId="573">
    <w:name w:val="Title"/>
    <w:basedOn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574">
    <w:name w:val="Closing"/>
    <w:basedOn w:val="0"/>
    <w:pPr>
      <w:ind w:left="4320"/>
    </w:pPr>
  </w:style>
  <w:style w:type="paragraph" w:styleId="575">
    <w:name w:val="Signature"/>
    <w:basedOn w:val="0"/>
    <w:pPr>
      <w:ind w:left="4320"/>
    </w:pPr>
  </w:style>
  <w:style w:type="paragraph" w:customStyle="1" w:styleId="576">
    <w:name w:val="正文文字 5"/>
    <w:basedOn w:val="0"/>
    <w:autoRedefine/>
    <w:next w:val="0"/>
    <w:pPr>
      <w:ind w:left="240"/>
    </w:pPr>
    <w:rPr>
      <w:sz w:val="24"/>
    </w:rPr>
  </w:style>
  <w:style w:type="paragraph" w:customStyle="1" w:styleId="577">
    <w:name w:val="样式 523 10 磅"/>
    <w:next w:val="54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8">
    <w:name w:val="样式 524 10 磅"/>
    <w:next w:val="54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9">
    <w:name w:val="样式 525 10 磅"/>
    <w:next w:val="54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0">
    <w:name w:val="样式 526 10 磅"/>
    <w:next w:val="547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81">
    <w:name w:val="样式 527 10 磅"/>
    <w:next w:val="548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82">
    <w:name w:val="样式 528 10 磅"/>
    <w:next w:val="54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3">
    <w:name w:val="样式 529 10 磅"/>
    <w:next w:val="55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4">
    <w:name w:val="样式 530 10 磅"/>
    <w:next w:val="551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85">
    <w:name w:val="样式 535 10 磅"/>
    <w:next w:val="55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6">
    <w:name w:val="样式 536 10 磅"/>
    <w:next w:val="55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7">
    <w:name w:val="样式 537 10 磅"/>
    <w:next w:val="55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8">
    <w:name w:val="样式 538 10 磅"/>
    <w:next w:val="555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89">
    <w:name w:val="样式 539 10 磅"/>
    <w:next w:val="556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90">
    <w:name w:val="样式 540 10 磅"/>
    <w:next w:val="55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1">
    <w:name w:val="样式 541 10 磅"/>
    <w:next w:val="55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2">
    <w:name w:val="样式 542 10 磅"/>
    <w:next w:val="559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93">
    <w:name w:val="样式 546 10 磅"/>
    <w:next w:val="56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4">
    <w:name w:val="样式 547 10 磅"/>
    <w:next w:val="56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5">
    <w:name w:val="样式 548 10 磅"/>
    <w:next w:val="56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6">
    <w:name w:val="样式 549 10 磅"/>
    <w:next w:val="563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97">
    <w:name w:val="样式 550 10 磅"/>
    <w:next w:val="564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98">
    <w:name w:val="样式 551 10 磅"/>
    <w:next w:val="56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9">
    <w:name w:val="样式 552 10 磅"/>
    <w:next w:val="56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0">
    <w:name w:val="样式 553 10 磅"/>
    <w:next w:val="567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01">
    <w:name w:val="样式 557 10 磅"/>
    <w:next w:val="56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2">
    <w:name w:val="样式 558 10 磅"/>
    <w:next w:val="56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3">
    <w:name w:val="样式 559 10 磅"/>
    <w:next w:val="57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4">
    <w:name w:val="样式 560 10 磅"/>
    <w:next w:val="571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05">
    <w:name w:val="样式 561 10 磅"/>
    <w:next w:val="572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06">
    <w:name w:val="样式 562 10 磅"/>
    <w:next w:val="57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7">
    <w:name w:val="样式 563 10 磅"/>
    <w:next w:val="57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8">
    <w:name w:val="样式 564 10 磅"/>
    <w:next w:val="575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09">
    <w:name w:val="样式 5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0">
    <w:name w:val="样式 5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1">
    <w:name w:val="样式 5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2">
    <w:name w:val="样式 53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13">
    <w:name w:val="样式 53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14">
    <w:name w:val="样式 5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5">
    <w:name w:val="样式 5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6">
    <w:name w:val="样式 5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17">
    <w:name w:val="样式 5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8">
    <w:name w:val="样式 5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9">
    <w:name w:val="样式 5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0">
    <w:name w:val="样式 55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21">
    <w:name w:val="样式 56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22">
    <w:name w:val="样式 5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3">
    <w:name w:val="样式 5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4">
    <w:name w:val="样式 56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25">
    <w:name w:val="样式 5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6">
    <w:name w:val="样式 5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7">
    <w:name w:val="样式 5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8">
    <w:name w:val="样式 57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29">
    <w:name w:val="样式 57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30">
    <w:name w:val="样式 5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1">
    <w:name w:val="样式 5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2">
    <w:name w:val="样式 57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33">
    <w:name w:val="样式 5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4">
    <w:name w:val="样式 5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5">
    <w:name w:val="样式 5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6">
    <w:name w:val="样式 58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37">
    <w:name w:val="样式 58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38">
    <w:name w:val="样式 5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9">
    <w:name w:val="样式 5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0">
    <w:name w:val="样式 58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41">
    <w:name w:val="样式 5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2">
    <w:name w:val="样式 5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3">
    <w:name w:val="样式 5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4">
    <w:name w:val="样式 5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45">
    <w:name w:val="样式 58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46">
    <w:name w:val="样式 5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7">
    <w:name w:val="样式 5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8">
    <w:name w:val="样式 59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49">
    <w:name w:val="样式 5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0">
    <w:name w:val="样式 5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1">
    <w:name w:val="样式 5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2">
    <w:name w:val="样式 59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53">
    <w:name w:val="样式 59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54">
    <w:name w:val="样式 5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5">
    <w:name w:val="样式 5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6">
    <w:name w:val="样式 60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57">
    <w:name w:val="样式 6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8">
    <w:name w:val="样式 6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9">
    <w:name w:val="样式 6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0">
    <w:name w:val="样式 60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61">
    <w:name w:val="样式 60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62">
    <w:name w:val="样式 6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3">
    <w:name w:val="样式 6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4">
    <w:name w:val="样式 60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65">
    <w:name w:val="样式 6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6">
    <w:name w:val="样式 6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7">
    <w:name w:val="样式 6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8">
    <w:name w:val="样式 6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69">
    <w:name w:val="样式 6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70">
    <w:name w:val="样式 6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1">
    <w:name w:val="样式 6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2">
    <w:name w:val="样式 61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73">
    <w:name w:val="样式 6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4">
    <w:name w:val="样式 6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5">
    <w:name w:val="样式 6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6">
    <w:name w:val="样式 6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77">
    <w:name w:val="样式 6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78">
    <w:name w:val="样式 6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9">
    <w:name w:val="样式 6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0">
    <w:name w:val="样式 62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81">
    <w:name w:val="样式 6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2">
    <w:name w:val="样式 6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3">
    <w:name w:val="样式 6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4">
    <w:name w:val="样式 6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85">
    <w:name w:val="样式 6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86">
    <w:name w:val="样式 6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7">
    <w:name w:val="样式 6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8">
    <w:name w:val="样式 63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89">
    <w:name w:val="样式 6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90">
    <w:name w:val="样式 6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91">
    <w:name w:val="样式 6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92">
    <w:name w:val="样式 63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93">
    <w:name w:val="样式 6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94">
    <w:name w:val="样式 6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95">
    <w:name w:val="样式 6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96">
    <w:name w:val="样式 6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697">
    <w:name w:val="Body Text Indent 3"/>
    <w:basedOn w:val="0"/>
    <w:pPr>
      <w:spacing w:after="120"/>
      <w:ind w:left="420"/>
    </w:pPr>
    <w:rPr>
      <w:sz w:val="16"/>
    </w:rPr>
  </w:style>
  <w:style w:type="paragraph" w:styleId="698">
    <w:name w:val="Block Text"/>
    <w:basedOn w:val="0"/>
    <w:pPr>
      <w:spacing w:after="120"/>
      <w:ind w:left="140" w:rightChars="700" w:right="700"/>
    </w:pPr>
  </w:style>
  <w:style w:type="character" w:styleId="699">
    <w:name w:val="Hyperlink"/>
    <w:basedOn w:val="10"/>
    <w:rPr>
      <w:color w:val="0000FF"/>
      <w:u w:val="single"/>
    </w:rPr>
  </w:style>
  <w:style w:type="character" w:styleId="700">
    <w:name w:val="FollowedHyperlink"/>
    <w:basedOn w:val="10"/>
    <w:rPr>
      <w:color w:val="800080"/>
      <w:u w:val="single"/>
    </w:rPr>
  </w:style>
  <w:style w:type="character" w:styleId="701">
    <w:name w:val="Strong"/>
    <w:basedOn w:val="10"/>
    <w:rPr>
      <w:b/>
    </w:rPr>
  </w:style>
  <w:style w:type="character" w:styleId="702">
    <w:name w:val="Emphasis"/>
    <w:basedOn w:val="10"/>
    <w:rPr>
      <w:i/>
    </w:rPr>
  </w:style>
  <w:style w:type="paragraph" w:styleId="703">
    <w:name w:val="Normal (Web)"/>
    <w:basedOn w:val="0"/>
    <w:rPr>
      <w:sz w:val="24"/>
    </w:rPr>
  </w:style>
  <w:style w:type="paragraph" w:styleId="704">
    <w:name w:val="HTML Address"/>
    <w:basedOn w:val="0"/>
    <w:rPr>
      <w:i/>
    </w:rPr>
  </w:style>
  <w:style w:type="character" w:styleId="705">
    <w:name w:val="HTML Cite"/>
    <w:basedOn w:val="10"/>
    <w:rPr>
      <w:i/>
    </w:rPr>
  </w:style>
  <w:style w:type="character" w:styleId="706">
    <w:name w:val="HTML Code"/>
    <w:basedOn w:val="10"/>
    <w:rPr>
      <w:rFonts w:ascii="Courier New" w:hAnsi="Courier New"/>
      <w:sz w:val="20"/>
    </w:rPr>
  </w:style>
  <w:style w:type="character" w:styleId="707">
    <w:name w:val="HTML Definition"/>
    <w:basedOn w:val="10"/>
    <w:rPr>
      <w:i/>
    </w:rPr>
  </w:style>
  <w:style w:type="character" w:styleId="708">
    <w:name w:val="HTML Keyboard"/>
    <w:basedOn w:val="10"/>
    <w:rPr>
      <w:rFonts w:ascii="Courier New" w:hAnsi="Courier New"/>
      <w:sz w:val="20"/>
    </w:rPr>
  </w:style>
  <w:style w:type="character" w:styleId="709">
    <w:name w:val="HTML Sample"/>
    <w:basedOn w:val="10"/>
    <w:rPr>
      <w:rFonts w:ascii="Courier New" w:hAnsi="Courier New"/>
    </w:rPr>
  </w:style>
  <w:style w:type="character" w:styleId="710">
    <w:name w:val="HTML Typewriter"/>
    <w:basedOn w:val="10"/>
    <w:rPr>
      <w:rFonts w:ascii="Courier New" w:hAnsi="Courier New"/>
      <w:sz w:val="20"/>
    </w:rPr>
  </w:style>
  <w:style w:type="character" w:styleId="711">
    <w:name w:val="HTML Variable"/>
    <w:basedOn w:val="10"/>
    <w:rPr>
      <w:i/>
    </w:rPr>
  </w:style>
  <w:style w:type="paragraph" w:customStyle="1" w:styleId="712">
    <w:name w:val="样式 6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13">
    <w:name w:val="样式 6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14">
    <w:name w:val="样式 6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15">
    <w:name w:val="样式 6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16">
    <w:name w:val="样式 6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17">
    <w:name w:val="样式 6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18">
    <w:name w:val="样式 6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19">
    <w:name w:val="样式 6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0">
    <w:name w:val="样式 6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1">
    <w:name w:val="样式 65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22">
    <w:name w:val="样式 6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3">
    <w:name w:val="样式 6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4">
    <w:name w:val="样式 6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5">
    <w:name w:val="样式 6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6">
    <w:name w:val="样式 65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27">
    <w:name w:val="样式 65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28">
    <w:name w:val="样式 6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9">
    <w:name w:val="样式 6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0">
    <w:name w:val="样式 65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31">
    <w:name w:val="样式 6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2">
    <w:name w:val="样式 6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3">
    <w:name w:val="样式 6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4">
    <w:name w:val="样式 6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5">
    <w:name w:val="样式 66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36">
    <w:name w:val="样式 66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37">
    <w:name w:val="样式 6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8">
    <w:name w:val="样式 6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9">
    <w:name w:val="样式 66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40">
    <w:name w:val="样式 6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1">
    <w:name w:val="样式 6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2">
    <w:name w:val="样式 6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3">
    <w:name w:val="样式 6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4">
    <w:name w:val="样式 67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45">
    <w:name w:val="样式 67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46">
    <w:name w:val="样式 6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7">
    <w:name w:val="样式 6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8">
    <w:name w:val="样式 6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49">
    <w:name w:val="样式 6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0">
    <w:name w:val="样式 6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1">
    <w:name w:val="样式 6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2">
    <w:name w:val="样式 6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3">
    <w:name w:val="样式 68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54">
    <w:name w:val="样式 68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55">
    <w:name w:val="样式 6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6">
    <w:name w:val="样式 6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7">
    <w:name w:val="样式 68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58">
    <w:name w:val="样式 6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9">
    <w:name w:val="样式 6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0">
    <w:name w:val="样式 6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1">
    <w:name w:val="样式 6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2">
    <w:name w:val="样式 69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63">
    <w:name w:val="样式 69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64">
    <w:name w:val="样式 6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5">
    <w:name w:val="样式 6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6">
    <w:name w:val="样式 69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67">
    <w:name w:val="样式 6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8">
    <w:name w:val="样式 6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9">
    <w:name w:val="样式 6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0">
    <w:name w:val="样式 6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1">
    <w:name w:val="样式 70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72">
    <w:name w:val="样式 7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73">
    <w:name w:val="样式 7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4">
    <w:name w:val="样式 7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5">
    <w:name w:val="样式 70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76">
    <w:name w:val="样式 7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7">
    <w:name w:val="样式 7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8">
    <w:name w:val="样式 7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9">
    <w:name w:val="样式 7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0">
    <w:name w:val="样式 70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81">
    <w:name w:val="样式 7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82">
    <w:name w:val="样式 7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3">
    <w:name w:val="样式 7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4">
    <w:name w:val="样式 7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85">
    <w:name w:val="样式 7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6">
    <w:name w:val="样式 7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7">
    <w:name w:val="样式 7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8">
    <w:name w:val="样式 7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9">
    <w:name w:val="样式 7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90">
    <w:name w:val="样式 7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91">
    <w:name w:val="样式 7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92">
    <w:name w:val="样式 7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93">
    <w:name w:val="样式 7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94">
    <w:name w:val="样式 7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95">
    <w:name w:val="样式 7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96">
    <w:name w:val="样式 7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97">
    <w:name w:val="样式 7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98">
    <w:name w:val="样式 72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99">
    <w:name w:val="样式 7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00">
    <w:name w:val="样式 7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1">
    <w:name w:val="样式 7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2">
    <w:name w:val="样式 7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03">
    <w:name w:val="样式 7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4">
    <w:name w:val="样式 7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5">
    <w:name w:val="样式 7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6">
    <w:name w:val="样式 7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7">
    <w:name w:val="样式 73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08">
    <w:name w:val="样式 7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09">
    <w:name w:val="样式 7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0">
    <w:name w:val="样式 7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1">
    <w:name w:val="样式 7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12">
    <w:name w:val="样式 765 10 磅"/>
    <w:next w:val="7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3">
    <w:name w:val="样式 766 10 磅"/>
    <w:next w:val="73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4">
    <w:name w:val="样式 767 10 磅"/>
    <w:next w:val="73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5">
    <w:name w:val="样式 768 10 磅"/>
    <w:next w:val="7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6">
    <w:name w:val="样式 769 10 磅"/>
    <w:next w:val="739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17">
    <w:name w:val="样式 770 10 磅"/>
    <w:next w:val="740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18">
    <w:name w:val="样式 771 10 磅"/>
    <w:next w:val="74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9">
    <w:name w:val="样式 772 10 磅"/>
    <w:next w:val="74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0">
    <w:name w:val="样式 773 10 磅"/>
    <w:next w:val="743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21">
    <w:name w:val="样式 775 10 磅"/>
    <w:next w:val="74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2">
    <w:name w:val="样式 776 10 磅"/>
    <w:next w:val="74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3">
    <w:name w:val="样式 777 10 磅"/>
    <w:next w:val="74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4">
    <w:name w:val="样式 778 10 磅"/>
    <w:next w:val="74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5">
    <w:name w:val="样式 779 10 磅"/>
    <w:next w:val="749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26">
    <w:name w:val="样式 780 10 磅"/>
    <w:next w:val="750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27">
    <w:name w:val="样式 781 10 磅"/>
    <w:next w:val="75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8">
    <w:name w:val="样式 782 10 磅"/>
    <w:next w:val="75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9">
    <w:name w:val="样式 783 10 磅"/>
    <w:next w:val="753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30">
    <w:name w:val="样式 787 10 磅"/>
    <w:next w:val="75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1">
    <w:name w:val="样式 788 10 磅"/>
    <w:next w:val="75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2">
    <w:name w:val="样式 789 10 磅"/>
    <w:next w:val="75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3">
    <w:name w:val="样式 790 10 磅"/>
    <w:next w:val="76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4">
    <w:name w:val="样式 791 10 磅"/>
    <w:next w:val="761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35">
    <w:name w:val="样式 792 10 磅"/>
    <w:next w:val="762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36">
    <w:name w:val="样式 793 10 磅"/>
    <w:next w:val="76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7">
    <w:name w:val="样式 794 10 磅"/>
    <w:next w:val="76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8">
    <w:name w:val="样式 795 10 磅"/>
    <w:next w:val="765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39">
    <w:name w:val="样式 7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0">
    <w:name w:val="样式 7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1">
    <w:name w:val="样式 7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2">
    <w:name w:val="样式 7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3">
    <w:name w:val="样式 74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44">
    <w:name w:val="样式 7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45">
    <w:name w:val="样式 829 10 磅"/>
    <w:next w:val="79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6">
    <w:name w:val="样式 830 10 磅"/>
    <w:next w:val="80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7">
    <w:name w:val="样式 7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48">
    <w:name w:val="样式 7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9">
    <w:name w:val="样式 7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0">
    <w:name w:val="样式 7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1">
    <w:name w:val="样式 7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2">
    <w:name w:val="样式 75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53">
    <w:name w:val="样式 7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54">
    <w:name w:val="样式 7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5">
    <w:name w:val="样式 7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6">
    <w:name w:val="样式 75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57">
    <w:name w:val="样式 797 10 磅"/>
    <w:next w:val="76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8">
    <w:name w:val="样式 798 10 磅"/>
    <w:next w:val="76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9">
    <w:name w:val="样式 799 10 磅"/>
    <w:next w:val="76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0">
    <w:name w:val="样式 800 10 磅"/>
    <w:next w:val="77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1">
    <w:name w:val="样式 801 10 磅"/>
    <w:next w:val="771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62">
    <w:name w:val="样式 802 10 磅"/>
    <w:next w:val="772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63">
    <w:name w:val="样式 803 10 磅"/>
    <w:next w:val="77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4">
    <w:name w:val="样式 804 10 磅"/>
    <w:next w:val="77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5">
    <w:name w:val="样式 805 10 磅"/>
    <w:next w:val="775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66">
    <w:name w:val="样式 807 10 磅"/>
    <w:next w:val="77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7">
    <w:name w:val="样式 808 10 磅"/>
    <w:next w:val="77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8">
    <w:name w:val="样式 809 10 磅"/>
    <w:next w:val="77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9">
    <w:name w:val="样式 810 10 磅"/>
    <w:next w:val="78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0">
    <w:name w:val="样式 811 10 磅"/>
    <w:next w:val="781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71">
    <w:name w:val="样式 812 10 磅"/>
    <w:next w:val="782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72">
    <w:name w:val="样式 813 10 磅"/>
    <w:next w:val="78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3">
    <w:name w:val="样式 814 10 磅"/>
    <w:next w:val="78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4">
    <w:name w:val="样式 815 10 磅"/>
    <w:next w:val="785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75">
    <w:name w:val="样式 817 10 磅"/>
    <w:next w:val="78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6">
    <w:name w:val="样式 818 10 磅"/>
    <w:next w:val="78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7">
    <w:name w:val="样式 819 10 磅"/>
    <w:next w:val="78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8">
    <w:name w:val="样式 820 10 磅"/>
    <w:next w:val="79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9">
    <w:name w:val="样式 821 10 磅"/>
    <w:next w:val="791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80">
    <w:name w:val="样式 822 10 磅"/>
    <w:next w:val="792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81">
    <w:name w:val="样式 823 10 磅"/>
    <w:next w:val="79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82">
    <w:name w:val="样式 824 10 磅"/>
    <w:next w:val="79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83">
    <w:name w:val="样式 825 10 磅"/>
    <w:next w:val="795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884">
    <w:name w:val="toc 9"/>
    <w:basedOn w:val="0"/>
    <w:autoRedefine/>
    <w:next w:val="0"/>
    <w:pPr>
      <w:ind w:left="3360"/>
    </w:pPr>
  </w:style>
  <w:style w:type="paragraph" w:styleId="885">
    <w:name w:val="Normal Indent"/>
    <w:basedOn w:val="0"/>
    <w:pPr>
      <w:ind w:firstLine="420"/>
    </w:pPr>
  </w:style>
  <w:style w:type="paragraph" w:styleId="886">
    <w:name w:val="Body Text"/>
    <w:basedOn w:val="0"/>
    <w:pPr>
      <w:spacing w:after="120"/>
    </w:pPr>
  </w:style>
  <w:style w:type="paragraph" w:styleId="887">
    <w:name w:val="Body Text Indent"/>
    <w:basedOn w:val="0"/>
    <w:pPr>
      <w:spacing w:after="120"/>
      <w:ind w:left="420"/>
    </w:pPr>
  </w:style>
  <w:style w:type="paragraph" w:styleId="888">
    <w:name w:val="List Continue 5"/>
    <w:basedOn w:val="0"/>
    <w:pPr>
      <w:spacing w:after="120"/>
      <w:ind w:left="2100"/>
    </w:pPr>
  </w:style>
  <w:style w:type="paragraph" w:styleId="889">
    <w:name w:val="Message Header"/>
    <w:basedOn w:val="0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12" w:color="auto" w:fill="auto"/>
      <w:ind w:leftChars="500" w:left="1000" w:hangingChars="500" w:hanging="500"/>
    </w:pPr>
    <w:rPr>
      <w:rFonts w:ascii="Arial" w:hAnsi="Arial"/>
      <w:sz w:val="24"/>
    </w:rPr>
  </w:style>
  <w:style w:type="paragraph" w:styleId="890">
    <w:name w:val="Subtitle"/>
    <w:basedOn w:val="0"/>
    <w:pPr>
      <w:spacing w:before="240" w:after="60" w:line="312" w:lineRule="auto"/>
      <w:jc w:val="center"/>
      <w:outlineLvl w:val="1"/>
    </w:pPr>
    <w:rPr>
      <w:rFonts w:ascii="Arial" w:hAnsi="Arial"/>
      <w:b/>
      <w:kern w:val="28"/>
      <w:sz w:val="32"/>
    </w:rPr>
  </w:style>
  <w:style w:type="paragraph" w:styleId="891">
    <w:name w:val="Salutation"/>
    <w:basedOn w:val="0"/>
    <w:next w:val="0"/>
  </w:style>
  <w:style w:type="paragraph" w:styleId="892">
    <w:name w:val="Date"/>
    <w:basedOn w:val="0"/>
    <w:next w:val="0"/>
    <w:pPr>
      <w:ind w:leftChars="2500" w:left="2500"/>
    </w:pPr>
  </w:style>
  <w:style w:type="paragraph" w:styleId="893">
    <w:name w:val="Body Text First Indent"/>
    <w:basedOn w:val="886"/>
    <w:pPr>
      <w:ind w:firstLine="420"/>
    </w:pPr>
  </w:style>
  <w:style w:type="paragraph" w:styleId="894">
    <w:name w:val="Body Text First Indent 2"/>
    <w:basedOn w:val="887"/>
    <w:pPr>
      <w:ind w:firstLine="420"/>
    </w:pPr>
  </w:style>
  <w:style w:type="paragraph" w:styleId="895">
    <w:name w:val="Note Heading"/>
    <w:basedOn w:val="0"/>
    <w:next w:val="0"/>
    <w:pPr>
      <w:jc w:val="center"/>
    </w:pPr>
  </w:style>
  <w:style w:type="paragraph" w:styleId="896">
    <w:name w:val="Body Text 2"/>
    <w:basedOn w:val="0"/>
    <w:pPr>
      <w:spacing w:after="120" w:line="480" w:lineRule="auto"/>
    </w:pPr>
  </w:style>
  <w:style w:type="paragraph" w:styleId="897">
    <w:name w:val="Body Text Indent 2"/>
    <w:basedOn w:val="0"/>
    <w:pPr>
      <w:spacing w:after="120" w:line="480" w:lineRule="auto"/>
      <w:ind w:left="420"/>
    </w:pPr>
  </w:style>
  <w:style w:type="paragraph" w:styleId="898">
    <w:name w:val="Document Map"/>
    <w:basedOn w:val="0"/>
    <w:pPr>
      <w:shd w:val="clear" w:color="auto" w:fill="000080"/>
    </w:pPr>
  </w:style>
  <w:style w:type="paragraph" w:styleId="899">
    <w:name w:val="E-mail Signature"/>
    <w:basedOn w:val="0"/>
  </w:style>
  <w:style w:type="character" w:styleId="900">
    <w:name w:val="HTML Acronym"/>
    <w:basedOn w:val="10"/>
  </w:style>
  <w:style w:type="paragraph" w:styleId="901">
    <w:name w:val="HTML Preformatted"/>
    <w:basedOn w:val="0"/>
    <w:rPr>
      <w:rFonts w:ascii="Courier New" w:hAnsi="Courier New"/>
      <w:sz w:val="20"/>
    </w:rPr>
  </w:style>
  <w:style w:type="paragraph" w:styleId="902">
    <w:name w:val="annotation subject"/>
    <w:basedOn w:val="32"/>
    <w:next w:val="32"/>
    <w:rPr>
      <w:b/>
    </w:rPr>
  </w:style>
  <w:style w:type="paragraph" w:styleId="903">
    <w:name w:val="Balloon Text"/>
    <w:basedOn w:val="0"/>
    <w:next w:val="0"/>
    <w:rPr>
      <w:sz w:val="18"/>
    </w:rPr>
  </w:style>
  <w:style w:type="paragraph" w:customStyle="1" w:styleId="904">
    <w:name w:val="正文文字"/>
    <w:basedOn w:val="0"/>
    <w:next w:val="0"/>
    <w:pPr>
      <w:spacing w:after="120"/>
    </w:pPr>
  </w:style>
  <w:style w:type="paragraph" w:customStyle="1" w:styleId="905">
    <w:name w:val="正文文字 1"/>
    <w:basedOn w:val="0"/>
    <w:autoRedefine/>
    <w:next w:val="0"/>
    <w:pPr>
      <w:ind w:left="240"/>
    </w:pPr>
    <w:rPr>
      <w:sz w:val="28"/>
    </w:rPr>
  </w:style>
  <w:style w:type="paragraph" w:customStyle="1" w:styleId="906">
    <w:name w:val="正文文字 2"/>
    <w:basedOn w:val="0"/>
    <w:autoRedefine/>
    <w:next w:val="0"/>
    <w:pPr>
      <w:ind w:left="240"/>
    </w:pPr>
    <w:rPr>
      <w:rFonts w:ascii="Arial" w:hAnsi="Arial"/>
      <w:sz w:val="28"/>
    </w:rPr>
  </w:style>
  <w:style w:type="paragraph" w:customStyle="1" w:styleId="907">
    <w:name w:val="正文文字 3"/>
    <w:basedOn w:val="0"/>
    <w:autoRedefine/>
    <w:next w:val="0"/>
    <w:pPr>
      <w:ind w:left="240"/>
    </w:pPr>
    <w:rPr>
      <w:sz w:val="28"/>
    </w:rPr>
  </w:style>
  <w:style w:type="paragraph" w:customStyle="1" w:styleId="908">
    <w:name w:val="正文文字 4"/>
    <w:basedOn w:val="0"/>
    <w:autoRedefine/>
    <w:next w:val="0"/>
    <w:pPr>
      <w:ind w:left="240"/>
    </w:pPr>
    <w:rPr>
      <w:sz w:val="24"/>
    </w:rPr>
  </w:style>
  <w:style w:type="paragraph" w:customStyle="1" w:styleId="909">
    <w:name w:val="正文文字 5"/>
    <w:basedOn w:val="0"/>
    <w:autoRedefine/>
    <w:next w:val="0"/>
    <w:pPr>
      <w:ind w:left="240"/>
    </w:pPr>
    <w:rPr>
      <w:sz w:val="24"/>
    </w:rPr>
  </w:style>
  <w:style w:type="paragraph" w:customStyle="1" w:styleId="910">
    <w:name w:val="正文文字 7"/>
    <w:basedOn w:val="0"/>
    <w:autoRedefine/>
    <w:next w:val="0"/>
    <w:pPr>
      <w:ind w:left="240"/>
    </w:pPr>
    <w:rPr>
      <w:sz w:val="20"/>
    </w:rPr>
  </w:style>
  <w:style w:type="paragraph" w:customStyle="1" w:styleId="911">
    <w:name w:val="正文文字 8"/>
    <w:basedOn w:val="0"/>
    <w:autoRedefine/>
    <w:next w:val="0"/>
    <w:pPr>
      <w:ind w:left="240"/>
    </w:pPr>
    <w:rPr>
      <w:sz w:val="16"/>
    </w:rPr>
  </w:style>
  <w:style w:type="paragraph" w:customStyle="1" w:styleId="912">
    <w:name w:val="正文文字 9"/>
    <w:basedOn w:val="0"/>
    <w:autoRedefine/>
    <w:next w:val="0"/>
    <w:pPr>
      <w:ind w:left="240"/>
    </w:pPr>
    <w:rPr>
      <w:sz w:val="16"/>
    </w:rPr>
  </w:style>
  <w:style w:type="paragraph" w:customStyle="1" w:styleId="913">
    <w:name w:val="公式样式 文本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914">
    <w:name w:val="公式样式 函数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915">
    <w:name w:val="公式样式 变量"/>
    <w:autoRedefine/>
    <w:rPr>
      <w:rFonts w:ascii="Times New Roman" w:eastAsia="宋体" w:cs="Times New Roman" w:hAnsi="Times New Roman"/>
      <w:b w:val="0"/>
      <w:i/>
      <w:lang w:val="en-US" w:eastAsia="zh-CN" w:bidi="ar-SA"/>
    </w:rPr>
  </w:style>
  <w:style w:type="paragraph" w:customStyle="1" w:styleId="916">
    <w:name w:val="公式样式 小写希腊字母"/>
    <w:autoRedefine/>
    <w:rPr>
      <w:rFonts w:ascii="Times New Roman" w:eastAsia="宋体" w:cs="Times New Roman" w:hAnsi="Times New Roman"/>
      <w:b w:val="0"/>
      <w:i/>
      <w:lang w:val="en-US" w:eastAsia="zh-CN" w:bidi="ar-SA"/>
    </w:rPr>
  </w:style>
  <w:style w:type="paragraph" w:customStyle="1" w:styleId="917">
    <w:name w:val="公式样式 大写希腊字母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918">
    <w:name w:val="公式样式 符号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919">
    <w:name w:val="样式 7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20">
    <w:name w:val="样式 7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21">
    <w:name w:val="样式 7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22">
    <w:name w:val="样式 7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23">
    <w:name w:val="样式 7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24">
    <w:name w:val="样式 76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25">
    <w:name w:val="样式 76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26">
    <w:name w:val="样式 835 10 磅"/>
    <w:next w:val="85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27">
    <w:name w:val="样式 836 10 磅"/>
    <w:next w:val="85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28">
    <w:name w:val="样式 76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29">
    <w:name w:val="样式 7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30">
    <w:name w:val="样式 7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31">
    <w:name w:val="样式 7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32">
    <w:name w:val="样式 7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33">
    <w:name w:val="样式 79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34">
    <w:name w:val="样式 80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35">
    <w:name w:val="样式 8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36">
    <w:name w:val="样式 8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37">
    <w:name w:val="样式 82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38">
    <w:name w:val="样式 8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39">
    <w:name w:val="样式 8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40">
    <w:name w:val="样式 8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41">
    <w:name w:val="样式 8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42">
    <w:name w:val="样式 8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43">
    <w:name w:val="样式 8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44">
    <w:name w:val="样式 8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45">
    <w:name w:val="样式 8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46">
    <w:name w:val="样式 8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47">
    <w:name w:val="样式 84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48">
    <w:name w:val="样式 8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49">
    <w:name w:val="样式 8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50">
    <w:name w:val="样式 8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51">
    <w:name w:val="样式 8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52">
    <w:name w:val="样式 8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53">
    <w:name w:val="样式 8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54">
    <w:name w:val="样式 8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55">
    <w:name w:val="样式 8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56">
    <w:name w:val="样式 8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57">
    <w:name w:val="样式 85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58">
    <w:name w:val="样式 8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59">
    <w:name w:val="样式 8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60">
    <w:name w:val="样式 8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61">
    <w:name w:val="样式 8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62">
    <w:name w:val="样式 8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63">
    <w:name w:val="样式 85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64">
    <w:name w:val="样式 8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65">
    <w:name w:val="样式 921 10 磅"/>
    <w:next w:val="9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66">
    <w:name w:val="样式 922 10 磅"/>
    <w:next w:val="92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67">
    <w:name w:val="样式 85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68">
    <w:name w:val="样式 8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69">
    <w:name w:val="样式 8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70">
    <w:name w:val="样式 8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71">
    <w:name w:val="样式 8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72">
    <w:name w:val="样式 8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73">
    <w:name w:val="样式 86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74">
    <w:name w:val="样式 86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75">
    <w:name w:val="样式 8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76">
    <w:name w:val="样式 8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77">
    <w:name w:val="样式 86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78">
    <w:name w:val="样式 8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79">
    <w:name w:val="样式 8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80">
    <w:name w:val="样式 8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81">
    <w:name w:val="样式 8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82">
    <w:name w:val="样式 8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83">
    <w:name w:val="样式 87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84">
    <w:name w:val="样式 87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85">
    <w:name w:val="样式 8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86">
    <w:name w:val="样式 8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87">
    <w:name w:val="样式 87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88">
    <w:name w:val="样式 8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89">
    <w:name w:val="样式 8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90">
    <w:name w:val="样式 8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91">
    <w:name w:val="样式 8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92">
    <w:name w:val="样式 8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93">
    <w:name w:val="样式 88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94">
    <w:name w:val="样式 88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95">
    <w:name w:val="样式 928 10 磅"/>
    <w:next w:val="93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96">
    <w:name w:val="样式 929 10 磅"/>
    <w:next w:val="9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97">
    <w:name w:val="样式 88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98">
    <w:name w:val="样式 8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99">
    <w:name w:val="样式 8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00">
    <w:name w:val="样式 8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01">
    <w:name w:val="样式 8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02">
    <w:name w:val="样式 8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03">
    <w:name w:val="样式 89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04">
    <w:name w:val="样式 89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05">
    <w:name w:val="样式 930 10 磅"/>
    <w:next w:val="9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06">
    <w:name w:val="样式 931 10 磅"/>
    <w:next w:val="93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07">
    <w:name w:val="样式 89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08">
    <w:name w:val="样式 8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09">
    <w:name w:val="样式 8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0">
    <w:name w:val="样式 8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1">
    <w:name w:val="样式 8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2">
    <w:name w:val="样式 9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3">
    <w:name w:val="样式 9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14">
    <w:name w:val="样式 90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15">
    <w:name w:val="样式 932 10 磅"/>
    <w:next w:val="93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6">
    <w:name w:val="样式 933 10 磅"/>
    <w:next w:val="9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7">
    <w:name w:val="样式 903 10 磅"/>
    <w:next w:val="9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8">
    <w:name w:val="样式 9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9">
    <w:name w:val="样式 9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20">
    <w:name w:val="样式 9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21">
    <w:name w:val="样式 9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22">
    <w:name w:val="样式 9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23">
    <w:name w:val="样式 90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24">
    <w:name w:val="样式 9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25">
    <w:name w:val="样式 934 10 磅"/>
    <w:next w:val="93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26">
    <w:name w:val="样式 935 10 磅"/>
    <w:next w:val="94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27">
    <w:name w:val="样式 9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28">
    <w:name w:val="样式 9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29">
    <w:name w:val="样式 9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30">
    <w:name w:val="样式 9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31">
    <w:name w:val="样式 9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32">
    <w:name w:val="样式 9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33">
    <w:name w:val="样式 9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34">
    <w:name w:val="样式 9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35">
    <w:name w:val="样式 9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36">
    <w:name w:val="样式 9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37">
    <w:name w:val="样式 92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38">
    <w:name w:val="样式 9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39">
    <w:name w:val="样式 9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0">
    <w:name w:val="样式 9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1">
    <w:name w:val="样式 9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2">
    <w:name w:val="样式 9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3">
    <w:name w:val="样式 9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44">
    <w:name w:val="样式 9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45">
    <w:name w:val="样式 944 10 磅"/>
    <w:next w:val="94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6">
    <w:name w:val="样式 945 10 磅"/>
    <w:next w:val="95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7">
    <w:name w:val="样式 9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48">
    <w:name w:val="样式 9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9">
    <w:name w:val="样式 9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0">
    <w:name w:val="样式 9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1">
    <w:name w:val="样式 9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2">
    <w:name w:val="样式 9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3">
    <w:name w:val="样式 9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54">
    <w:name w:val="样式 9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55">
    <w:name w:val="样式 9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6">
    <w:name w:val="样式 9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7">
    <w:name w:val="样式 95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58">
    <w:name w:val="样式 9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9">
    <w:name w:val="样式 9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60">
    <w:name w:val="样式 9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61">
    <w:name w:val="样式 9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62">
    <w:name w:val="样式 9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63">
    <w:name w:val="样式 95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64">
    <w:name w:val="样式 9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65">
    <w:name w:val="样式 9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66">
    <w:name w:val="样式 9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67">
    <w:name w:val="样式 96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68">
    <w:name w:val="样式 9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69">
    <w:name w:val="样式 9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70">
    <w:name w:val="样式 9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71">
    <w:name w:val="样式 9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72">
    <w:name w:val="样式 9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73">
    <w:name w:val="样式 9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74">
    <w:name w:val="样式 96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75">
    <w:name w:val="样式 9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76">
    <w:name w:val="样式 9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77">
    <w:name w:val="样式 97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78">
    <w:name w:val="样式 9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79">
    <w:name w:val="样式 9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80">
    <w:name w:val="样式 9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81">
    <w:name w:val="样式 9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82">
    <w:name w:val="样式 9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83">
    <w:name w:val="样式 9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84">
    <w:name w:val="样式 97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85">
    <w:name w:val="样式 9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86">
    <w:name w:val="样式 9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87">
    <w:name w:val="样式 98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88">
    <w:name w:val="样式 9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89">
    <w:name w:val="样式 9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90">
    <w:name w:val="样式 9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91">
    <w:name w:val="样式 9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92">
    <w:name w:val="样式 9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93">
    <w:name w:val="样式 98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94">
    <w:name w:val="样式 9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095">
    <w:name w:val="样式 9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96">
    <w:name w:val="样式 9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97">
    <w:name w:val="样式 99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098">
    <w:name w:val="index 6"/>
    <w:basedOn w:val="0"/>
    <w:autoRedefine/>
    <w:next w:val="0"/>
    <w:pPr>
      <w:ind w:left="2100"/>
    </w:pPr>
  </w:style>
  <w:style w:type="paragraph" w:styleId="1099">
    <w:name w:val="index 7"/>
    <w:basedOn w:val="0"/>
    <w:autoRedefine/>
    <w:next w:val="0"/>
    <w:pPr>
      <w:ind w:left="2520"/>
    </w:pPr>
  </w:style>
  <w:style w:type="paragraph" w:styleId="1100">
    <w:name w:val="toc 7"/>
    <w:basedOn w:val="0"/>
    <w:autoRedefine/>
    <w:next w:val="0"/>
    <w:pPr>
      <w:ind w:left="2520"/>
    </w:pPr>
  </w:style>
  <w:style w:type="paragraph" w:styleId="1101">
    <w:name w:val="toc 8"/>
    <w:basedOn w:val="0"/>
    <w:autoRedefine/>
    <w:next w:val="0"/>
    <w:pPr>
      <w:ind w:left="2940"/>
    </w:pPr>
  </w:style>
  <w:style w:type="character" w:styleId="1102">
    <w:name w:val="endnote reference"/>
    <w:basedOn w:val="10"/>
    <w:rPr>
      <w:vertAlign w:val="superscript"/>
    </w:rPr>
  </w:style>
  <w:style w:type="paragraph" w:styleId="1103">
    <w:name w:val="table of authorities"/>
    <w:basedOn w:val="0"/>
    <w:next w:val="0"/>
    <w:pPr>
      <w:ind w:left="420"/>
    </w:pPr>
  </w:style>
  <w:style w:type="paragraph" w:styleId="1104">
    <w:name w:val="macro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jc w:val="left"/>
    </w:pPr>
    <w:rPr>
      <w:rFonts w:ascii="Courier New" w:eastAsia="宋体" w:cs="Times New Roman" w:hAnsi="Courier New"/>
      <w:sz w:val="24"/>
      <w:lang w:val="en-US" w:eastAsia="zh-CN" w:bidi="ar-SA"/>
    </w:rPr>
  </w:style>
  <w:style w:type="paragraph" w:styleId="1105">
    <w:name w:val="List Bullet 2"/>
    <w:basedOn w:val="0"/>
    <w:pPr>
      <w:numPr>
        <w:ilvl w:val="0"/>
        <w:numId w:val="8"/>
      </w:numPr>
    </w:pPr>
  </w:style>
  <w:style w:type="paragraph" w:styleId="1106">
    <w:name w:val="List Bullet 3"/>
    <w:basedOn w:val="0"/>
    <w:pPr>
      <w:numPr>
        <w:ilvl w:val="0"/>
        <w:numId w:val="9"/>
      </w:numPr>
    </w:pPr>
  </w:style>
  <w:style w:type="paragraph" w:styleId="1107">
    <w:name w:val="List Bullet 4"/>
    <w:basedOn w:val="0"/>
    <w:pPr>
      <w:numPr>
        <w:ilvl w:val="0"/>
        <w:numId w:val="10"/>
      </w:numPr>
    </w:pPr>
  </w:style>
  <w:style w:type="paragraph" w:styleId="1108">
    <w:name w:val="List Continue"/>
    <w:basedOn w:val="0"/>
    <w:pPr>
      <w:spacing w:after="120"/>
      <w:ind w:left="420"/>
    </w:pPr>
  </w:style>
  <w:style w:type="paragraph" w:styleId="1109">
    <w:name w:val="List Continue 2"/>
    <w:basedOn w:val="0"/>
    <w:pPr>
      <w:spacing w:after="120"/>
      <w:ind w:left="840"/>
    </w:pPr>
  </w:style>
  <w:style w:type="paragraph" w:styleId="1110">
    <w:name w:val="List Continue 3"/>
    <w:basedOn w:val="0"/>
    <w:pPr>
      <w:spacing w:after="120"/>
      <w:ind w:left="1260"/>
    </w:pPr>
  </w:style>
  <w:style w:type="paragraph" w:styleId="1111">
    <w:name w:val="List Continue 4"/>
    <w:basedOn w:val="0"/>
    <w:pPr>
      <w:spacing w:after="120"/>
      <w:ind w:left="1680"/>
    </w:pPr>
  </w:style>
  <w:style w:type="paragraph" w:styleId="1112">
    <w:name w:val="Body Text 3"/>
    <w:basedOn w:val="0"/>
    <w:pPr>
      <w:spacing w:after="120"/>
    </w:pPr>
    <w:rPr>
      <w:sz w:val="16"/>
    </w:rPr>
  </w:style>
  <w:style w:type="paragraph" w:customStyle="1" w:styleId="1113">
    <w:name w:val="正文文字 4"/>
    <w:basedOn w:val="0"/>
    <w:autoRedefine/>
    <w:next w:val="0"/>
    <w:pPr>
      <w:ind w:left="240"/>
    </w:pPr>
    <w:rPr>
      <w:sz w:val="24"/>
    </w:rPr>
  </w:style>
  <w:style w:type="paragraph" w:customStyle="1" w:styleId="1114">
    <w:name w:val="正文文字 5"/>
    <w:basedOn w:val="0"/>
    <w:autoRedefine/>
    <w:next w:val="0"/>
    <w:pPr>
      <w:ind w:left="240"/>
    </w:pPr>
    <w:rPr>
      <w:sz w:val="24"/>
    </w:rPr>
  </w:style>
  <w:style w:type="paragraph" w:customStyle="1" w:styleId="1115">
    <w:name w:val="正文文字 6"/>
    <w:basedOn w:val="0"/>
    <w:autoRedefine/>
    <w:next w:val="0"/>
    <w:pPr>
      <w:ind w:left="240"/>
    </w:pPr>
    <w:rPr>
      <w:sz w:val="20"/>
    </w:rPr>
  </w:style>
  <w:style w:type="paragraph" w:customStyle="1" w:styleId="1116">
    <w:name w:val="正文文字 7"/>
    <w:basedOn w:val="0"/>
    <w:autoRedefine/>
    <w:next w:val="0"/>
    <w:pPr>
      <w:ind w:left="240"/>
    </w:pPr>
    <w:rPr>
      <w:sz w:val="20"/>
    </w:rPr>
  </w:style>
  <w:style w:type="paragraph" w:customStyle="1" w:styleId="1117">
    <w:name w:val="正文文字 8"/>
    <w:basedOn w:val="0"/>
    <w:autoRedefine/>
    <w:next w:val="0"/>
    <w:pPr>
      <w:ind w:left="240"/>
    </w:pPr>
    <w:rPr>
      <w:sz w:val="16"/>
    </w:rPr>
  </w:style>
  <w:style w:type="paragraph" w:customStyle="1" w:styleId="1118">
    <w:name w:val="正文文字 9"/>
    <w:basedOn w:val="0"/>
    <w:autoRedefine/>
    <w:next w:val="0"/>
    <w:pPr>
      <w:ind w:left="240"/>
    </w:pPr>
    <w:rPr>
      <w:sz w:val="16"/>
    </w:rPr>
  </w:style>
  <w:style w:type="paragraph" w:customStyle="1" w:styleId="1119">
    <w:name w:val="公式样式 文本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1120">
    <w:name w:val="公式样式 函数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1121">
    <w:name w:val="公式样式 变量"/>
    <w:autoRedefine/>
    <w:rPr>
      <w:rFonts w:ascii="Times New Roman" w:eastAsia="宋体" w:cs="Times New Roman" w:hAnsi="Times New Roman"/>
      <w:b w:val="0"/>
      <w:i/>
      <w:lang w:val="en-US" w:eastAsia="zh-CN" w:bidi="ar-SA"/>
    </w:rPr>
  </w:style>
  <w:style w:type="paragraph" w:customStyle="1" w:styleId="1122">
    <w:name w:val="公式样式 小写希腊字母"/>
    <w:autoRedefine/>
    <w:rPr>
      <w:rFonts w:ascii="Times New Roman" w:eastAsia="宋体" w:cs="Times New Roman" w:hAnsi="Times New Roman"/>
      <w:b w:val="0"/>
      <w:i/>
      <w:lang w:val="en-US" w:eastAsia="zh-CN" w:bidi="ar-SA"/>
    </w:rPr>
  </w:style>
  <w:style w:type="paragraph" w:customStyle="1" w:styleId="1123">
    <w:name w:val="公式样式 大写希腊字母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1124">
    <w:name w:val="公式样式 符号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1125">
    <w:name w:val="公式样式 矢量矩阵"/>
    <w:autoRedefine/>
    <w:rPr>
      <w:rFonts w:ascii="Times New Roman" w:eastAsia="宋体" w:cs="Times New Roman" w:hAnsi="Times New Roman"/>
      <w:b/>
      <w:i w:val="0"/>
      <w:lang w:val="en-US" w:eastAsia="zh-CN" w:bidi="ar-SA"/>
    </w:rPr>
  </w:style>
  <w:style w:type="paragraph" w:customStyle="1" w:styleId="1126">
    <w:name w:val="公式样式 数字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1127">
    <w:name w:val="样式 9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28">
    <w:name w:val="样式 9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29">
    <w:name w:val="样式 9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30">
    <w:name w:val="样式 9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31">
    <w:name w:val="样式 99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32">
    <w:name w:val="样式 99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33">
    <w:name w:val="样式 9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34">
    <w:name w:val="样式 9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35">
    <w:name w:val="样式 100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36">
    <w:name w:val="样式 10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37">
    <w:name w:val="样式 10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38">
    <w:name w:val="样式 10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39">
    <w:name w:val="样式 10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0">
    <w:name w:val="样式 100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41">
    <w:name w:val="样式 100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42">
    <w:name w:val="样式 10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3">
    <w:name w:val="样式 10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4">
    <w:name w:val="样式 100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45">
    <w:name w:val="样式 10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6">
    <w:name w:val="样式 1072 10 磅"/>
    <w:next w:val="109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7">
    <w:name w:val="样式 1073 10 磅"/>
    <w:next w:val="109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8">
    <w:name w:val="样式 1074 10 磅"/>
    <w:next w:val="109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9">
    <w:name w:val="样式 1075 10 磅"/>
    <w:next w:val="1098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50">
    <w:name w:val="样式 1076 10 磅"/>
    <w:next w:val="1099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51">
    <w:name w:val="样式 1077 10 磅"/>
    <w:next w:val="110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52">
    <w:name w:val="样式 1078 10 磅"/>
    <w:next w:val="110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53">
    <w:name w:val="样式 1079 10 磅"/>
    <w:next w:val="1102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54">
    <w:name w:val="样式 10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55">
    <w:name w:val="样式 1081 10 磅"/>
    <w:next w:val="110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56">
    <w:name w:val="样式 1082 10 磅"/>
    <w:next w:val="110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57">
    <w:name w:val="样式 1083 10 磅"/>
    <w:next w:val="110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58">
    <w:name w:val="样式 1084 10 磅"/>
    <w:next w:val="1107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59">
    <w:name w:val="样式 1085 10 磅"/>
    <w:next w:val="1108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60">
    <w:name w:val="样式 1086 10 磅"/>
    <w:next w:val="110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61">
    <w:name w:val="样式 1087 10 磅"/>
    <w:next w:val="111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62">
    <w:name w:val="样式 1088 10 磅"/>
    <w:next w:val="1111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63">
    <w:name w:val="样式 10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64">
    <w:name w:val="样式 1094 10 磅"/>
    <w:next w:val="111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65">
    <w:name w:val="样式 1095 10 磅"/>
    <w:next w:val="111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66">
    <w:name w:val="样式 1096 10 磅"/>
    <w:next w:val="11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67">
    <w:name w:val="样式 1097 10 磅"/>
    <w:next w:val="1116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68">
    <w:name w:val="样式 1098 10 磅"/>
    <w:next w:val="1117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69">
    <w:name w:val="样式 1099 10 磅"/>
    <w:next w:val="111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0">
    <w:name w:val="样式 1100 10 磅"/>
    <w:next w:val="111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1">
    <w:name w:val="样式 1101 10 磅"/>
    <w:next w:val="1120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72">
    <w:name w:val="样式 10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3">
    <w:name w:val="样式 1103 10 磅"/>
    <w:next w:val="112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4">
    <w:name w:val="样式 1104 10 磅"/>
    <w:next w:val="11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5">
    <w:name w:val="样式 1105 10 磅"/>
    <w:next w:val="11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6">
    <w:name w:val="样式 1106 10 磅"/>
    <w:next w:val="1125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77">
    <w:name w:val="样式 1107 10 磅"/>
    <w:next w:val="1126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78">
    <w:name w:val="样式 1108 10 磅"/>
    <w:next w:val="112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9">
    <w:name w:val="样式 1109 10 磅"/>
    <w:next w:val="112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80">
    <w:name w:val="样式 1110 10 磅"/>
    <w:next w:val="1129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81">
    <w:name w:val="样式 10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82">
    <w:name w:val="样式 10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83">
    <w:name w:val="样式 10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84">
    <w:name w:val="样式 10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85">
    <w:name w:val="样式 10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86">
    <w:name w:val="样式 10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87">
    <w:name w:val="样式 1114 10 磅"/>
    <w:next w:val="113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88">
    <w:name w:val="样式 1115 10 磅"/>
    <w:next w:val="11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89">
    <w:name w:val="样式 10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90">
    <w:name w:val="样式 10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91">
    <w:name w:val="样式 10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92">
    <w:name w:val="样式 10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93">
    <w:name w:val="样式 10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94">
    <w:name w:val="样式 102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95">
    <w:name w:val="样式 102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96">
    <w:name w:val="样式 1119 10 磅"/>
    <w:next w:val="11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97">
    <w:name w:val="样式 1120 10 磅"/>
    <w:next w:val="113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98">
    <w:name w:val="样式 102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199">
    <w:name w:val="样式 10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00">
    <w:name w:val="样式 1122 10 磅"/>
    <w:next w:val="114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01">
    <w:name w:val="样式 1123 10 磅"/>
    <w:next w:val="114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02">
    <w:name w:val="样式 1124 10 磅"/>
    <w:next w:val="114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03">
    <w:name w:val="样式 1125 10 磅"/>
    <w:next w:val="1144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04">
    <w:name w:val="样式 1126 10 磅"/>
    <w:next w:val="1145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05">
    <w:name w:val="样式 1127 10 磅"/>
    <w:next w:val="114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06">
    <w:name w:val="样式 1128 10 磅"/>
    <w:next w:val="114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07">
    <w:name w:val="样式 1129 10 磅"/>
    <w:next w:val="1148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08">
    <w:name w:val="样式 10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09">
    <w:name w:val="样式 10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10">
    <w:name w:val="样式 10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11">
    <w:name w:val="样式 10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12">
    <w:name w:val="样式 103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13">
    <w:name w:val="样式 103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14">
    <w:name w:val="样式 1139 10 磅"/>
    <w:next w:val="115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15">
    <w:name w:val="样式 1140 10 磅"/>
    <w:next w:val="115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16">
    <w:name w:val="样式 103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17">
    <w:name w:val="样式 10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18">
    <w:name w:val="样式 1142 10 磅"/>
    <w:next w:val="116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19">
    <w:name w:val="样式 1143 10 磅"/>
    <w:next w:val="116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20">
    <w:name w:val="样式 1144 10 磅"/>
    <w:next w:val="116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21">
    <w:name w:val="样式 1145 10 磅"/>
    <w:next w:val="1164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22">
    <w:name w:val="样式 1146 10 磅"/>
    <w:next w:val="1165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23">
    <w:name w:val="样式 1147 10 磅"/>
    <w:next w:val="116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24">
    <w:name w:val="样式 1148 10 磅"/>
    <w:next w:val="116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25">
    <w:name w:val="样式 1149 10 磅"/>
    <w:next w:val="1168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26">
    <w:name w:val="样式 10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27">
    <w:name w:val="样式 1151 10 磅"/>
    <w:next w:val="117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28">
    <w:name w:val="样式 1152 10 磅"/>
    <w:next w:val="117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29">
    <w:name w:val="样式 1153 10 磅"/>
    <w:next w:val="117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30">
    <w:name w:val="样式 1154 10 磅"/>
    <w:next w:val="1173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31">
    <w:name w:val="样式 1155 10 磅"/>
    <w:next w:val="1174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32">
    <w:name w:val="样式 1156 10 磅"/>
    <w:next w:val="117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33">
    <w:name w:val="样式 1157 10 磅"/>
    <w:next w:val="117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34">
    <w:name w:val="样式 1158 10 磅"/>
    <w:next w:val="1177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35">
    <w:name w:val="样式 10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36">
    <w:name w:val="样式 1160 10 磅"/>
    <w:next w:val="117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37">
    <w:name w:val="样式 1161 10 磅"/>
    <w:next w:val="118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38">
    <w:name w:val="样式 1162 10 磅"/>
    <w:next w:val="118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39">
    <w:name w:val="样式 1163 10 磅"/>
    <w:next w:val="1182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40">
    <w:name w:val="样式 1164 10 磅"/>
    <w:next w:val="1183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41">
    <w:name w:val="样式 1165 10 磅"/>
    <w:next w:val="118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42">
    <w:name w:val="样式 1166 10 磅"/>
    <w:next w:val="118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43">
    <w:name w:val="样式 1167 10 磅"/>
    <w:next w:val="1186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44">
    <w:name w:val="样式 10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45">
    <w:name w:val="样式 1169 10 磅"/>
    <w:next w:val="118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46">
    <w:name w:val="样式 1170 10 磅"/>
    <w:next w:val="118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47">
    <w:name w:val="样式 1171 10 磅"/>
    <w:next w:val="119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48">
    <w:name w:val="样式 1172 10 磅"/>
    <w:next w:val="1191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49">
    <w:name w:val="样式 1173 10 磅"/>
    <w:next w:val="1192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50">
    <w:name w:val="样式 1174 10 磅"/>
    <w:next w:val="119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51">
    <w:name w:val="样式 1175 10 磅"/>
    <w:next w:val="119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52">
    <w:name w:val="样式 1176 10 磅"/>
    <w:next w:val="1195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53">
    <w:name w:val="样式 10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54">
    <w:name w:val="样式 1054 10 磅"/>
    <w:next w:val="107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55">
    <w:name w:val="样式 1055 10 磅"/>
    <w:next w:val="107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56">
    <w:name w:val="样式 1056 10 磅"/>
    <w:next w:val="107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57">
    <w:name w:val="样式 1057 10 磅"/>
    <w:next w:val="1080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58">
    <w:name w:val="样式 1058 10 磅"/>
    <w:next w:val="1081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59">
    <w:name w:val="样式 1179 10 磅"/>
    <w:next w:val="119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60">
    <w:name w:val="样式 1180 10 磅"/>
    <w:next w:val="119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61">
    <w:name w:val="样式 1061 10 磅"/>
    <w:next w:val="1084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62">
    <w:name w:val="正文文字"/>
    <w:basedOn w:val="0"/>
    <w:next w:val="0"/>
    <w:pPr>
      <w:spacing w:after="120"/>
    </w:pPr>
  </w:style>
  <w:style w:type="paragraph" w:customStyle="1" w:styleId="1263">
    <w:name w:val="正文文字 1"/>
    <w:basedOn w:val="0"/>
    <w:autoRedefine/>
    <w:next w:val="0"/>
    <w:pPr>
      <w:ind w:left="240"/>
    </w:pPr>
    <w:rPr>
      <w:sz w:val="28"/>
    </w:rPr>
  </w:style>
  <w:style w:type="paragraph" w:customStyle="1" w:styleId="1264">
    <w:name w:val="正文文字 6"/>
    <w:basedOn w:val="0"/>
    <w:autoRedefine/>
    <w:next w:val="0"/>
    <w:pPr>
      <w:ind w:left="240"/>
    </w:pPr>
    <w:rPr>
      <w:sz w:val="20"/>
    </w:rPr>
  </w:style>
  <w:style w:type="paragraph" w:customStyle="1" w:styleId="1265">
    <w:name w:val="正文文字 7"/>
    <w:basedOn w:val="0"/>
    <w:autoRedefine/>
    <w:next w:val="0"/>
    <w:pPr>
      <w:ind w:left="240"/>
    </w:pPr>
    <w:rPr>
      <w:sz w:val="20"/>
    </w:rPr>
  </w:style>
  <w:style w:type="paragraph" w:customStyle="1" w:styleId="1266">
    <w:name w:val="正文文字 8"/>
    <w:basedOn w:val="0"/>
    <w:autoRedefine/>
    <w:next w:val="0"/>
    <w:pPr>
      <w:ind w:left="240"/>
    </w:pPr>
    <w:rPr>
      <w:sz w:val="16"/>
    </w:rPr>
  </w:style>
  <w:style w:type="paragraph" w:customStyle="1" w:styleId="1267">
    <w:name w:val="正文文字 9"/>
    <w:basedOn w:val="0"/>
    <w:autoRedefine/>
    <w:next w:val="0"/>
    <w:pPr>
      <w:ind w:left="240"/>
    </w:pPr>
    <w:rPr>
      <w:sz w:val="16"/>
    </w:rPr>
  </w:style>
  <w:style w:type="paragraph" w:customStyle="1" w:styleId="1268">
    <w:name w:val="样式 10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69">
    <w:name w:val="样式 10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0">
    <w:name w:val="样式 10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1">
    <w:name w:val="样式 10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72">
    <w:name w:val="样式 104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73">
    <w:name w:val="样式 1209 10 磅"/>
    <w:next w:val="123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4">
    <w:name w:val="样式 1210 10 磅"/>
    <w:next w:val="123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5">
    <w:name w:val="样式 10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76">
    <w:name w:val="样式 1198 10 磅"/>
    <w:next w:val="122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7">
    <w:name w:val="样式 1199 10 磅"/>
    <w:next w:val="122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8">
    <w:name w:val="样式 1200 10 磅"/>
    <w:next w:val="12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9">
    <w:name w:val="样式 1201 10 磅"/>
    <w:next w:val="12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0">
    <w:name w:val="样式 1202 10 磅"/>
    <w:next w:val="1225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81">
    <w:name w:val="样式 1203 10 磅"/>
    <w:next w:val="1226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82">
    <w:name w:val="样式 1204 10 磅"/>
    <w:next w:val="122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3">
    <w:name w:val="样式 1205 10 磅"/>
    <w:next w:val="122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4">
    <w:name w:val="样式 1206 10 磅"/>
    <w:next w:val="1229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85">
    <w:name w:val="样式 10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6">
    <w:name w:val="样式 10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7">
    <w:name w:val="样式 10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8">
    <w:name w:val="样式 10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9">
    <w:name w:val="样式 105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90">
    <w:name w:val="样式 105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91">
    <w:name w:val="样式 1212 10 磅"/>
    <w:next w:val="12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92">
    <w:name w:val="样式 1213 10 磅"/>
    <w:next w:val="123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93">
    <w:name w:val="样式 10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94">
    <w:name w:val="样式 10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95">
    <w:name w:val="样式 10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96">
    <w:name w:val="样式 10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97">
    <w:name w:val="样式 10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98">
    <w:name w:val="样式 106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99">
    <w:name w:val="样式 106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00">
    <w:name w:val="样式 1188 10 磅"/>
    <w:next w:val="121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01">
    <w:name w:val="样式 1189 10 磅"/>
    <w:next w:val="121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02">
    <w:name w:val="样式 106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03">
    <w:name w:val="样式 10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04">
    <w:name w:val="样式 10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05">
    <w:name w:val="样式 10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06">
    <w:name w:val="样式 10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07">
    <w:name w:val="样式 107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08">
    <w:name w:val="样式 108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09">
    <w:name w:val="样式 1192 10 磅"/>
    <w:next w:val="12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10">
    <w:name w:val="样式 1193 10 磅"/>
    <w:next w:val="12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11">
    <w:name w:val="样式 108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12">
    <w:name w:val="样式 10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13">
    <w:name w:val="样式 10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14">
    <w:name w:val="样式 10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15">
    <w:name w:val="样式 10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16">
    <w:name w:val="样式 110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17">
    <w:name w:val="样式 11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18">
    <w:name w:val="样式 1195 10 磅"/>
    <w:next w:val="121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19">
    <w:name w:val="样式 1196 10 磅"/>
    <w:next w:val="121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0">
    <w:name w:val="样式 11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21">
    <w:name w:val="样式 11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2">
    <w:name w:val="样式 11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3">
    <w:name w:val="样式 11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4">
    <w:name w:val="样式 11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5">
    <w:name w:val="样式 11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26">
    <w:name w:val="样式 113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27">
    <w:name w:val="样式 1221 10 磅"/>
    <w:next w:val="124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8">
    <w:name w:val="样式 1222 10 磅"/>
    <w:next w:val="124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9">
    <w:name w:val="样式 11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30">
    <w:name w:val="样式 11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31">
    <w:name w:val="样式 11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32">
    <w:name w:val="样式 11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33">
    <w:name w:val="样式 11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34">
    <w:name w:val="样式 113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35">
    <w:name w:val="样式 1225 10 磅"/>
    <w:next w:val="1248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36">
    <w:name w:val="样式 1226 10 磅"/>
    <w:next w:val="124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37">
    <w:name w:val="样式 1227 10 磅"/>
    <w:next w:val="125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38">
    <w:name w:val="样式 11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39">
    <w:name w:val="样式 11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40">
    <w:name w:val="样式 11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41">
    <w:name w:val="样式 11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42">
    <w:name w:val="样式 11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43">
    <w:name w:val="样式 116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44">
    <w:name w:val="样式 11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45">
    <w:name w:val="样式 1230 10 磅"/>
    <w:next w:val="125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46">
    <w:name w:val="样式 1231 10 磅"/>
    <w:next w:val="125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47">
    <w:name w:val="样式 117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48">
    <w:name w:val="样式 11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49">
    <w:name w:val="样式 11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50">
    <w:name w:val="样式 11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51">
    <w:name w:val="样式 11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52">
    <w:name w:val="样式 118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53">
    <w:name w:val="样式 1234 10 磅"/>
    <w:next w:val="1257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54">
    <w:name w:val="样式 1235 10 磅"/>
    <w:next w:val="125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55">
    <w:name w:val="样式 1236 10 磅"/>
    <w:next w:val="125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56">
    <w:name w:val="样式 118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57">
    <w:name w:val="样式 11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58">
    <w:name w:val="样式 11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59">
    <w:name w:val="样式 11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60">
    <w:name w:val="样式 11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61">
    <w:name w:val="样式 119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62">
    <w:name w:val="样式 12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63">
    <w:name w:val="样式 1271 10 磅"/>
    <w:next w:val="128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64">
    <w:name w:val="样式 1272 10 磅"/>
    <w:next w:val="128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65">
    <w:name w:val="样式 120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66">
    <w:name w:val="样式 12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67">
    <w:name w:val="样式 12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68">
    <w:name w:val="样式 12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69">
    <w:name w:val="样式 12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70">
    <w:name w:val="样式 12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71">
    <w:name w:val="样式 12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72">
    <w:name w:val="样式 1239 10 磅"/>
    <w:next w:val="126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73">
    <w:name w:val="样式 1240 10 磅"/>
    <w:next w:val="126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74">
    <w:name w:val="样式 12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75">
    <w:name w:val="样式 12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76">
    <w:name w:val="样式 12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77">
    <w:name w:val="样式 12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78">
    <w:name w:val="样式 12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79">
    <w:name w:val="样式 12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80">
    <w:name w:val="样式 123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81">
    <w:name w:val="样式 1245 10 磅"/>
    <w:next w:val="126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82">
    <w:name w:val="样式 1246 10 磅"/>
    <w:next w:val="126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83">
    <w:name w:val="样式 123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84">
    <w:name w:val="样式 12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85">
    <w:name w:val="样式 12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86">
    <w:name w:val="样式 12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87">
    <w:name w:val="样式 12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88">
    <w:name w:val="样式 124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89">
    <w:name w:val="样式 12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90">
    <w:name w:val="样式 1247 10 磅"/>
    <w:next w:val="126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91">
    <w:name w:val="样式 1248 10 磅"/>
    <w:next w:val="126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92">
    <w:name w:val="样式 12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93">
    <w:name w:val="样式 12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94">
    <w:name w:val="样式 12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95">
    <w:name w:val="样式 12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96">
    <w:name w:val="样式 12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97">
    <w:name w:val="样式 12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98">
    <w:name w:val="样式 1258 10 磅"/>
    <w:next w:val="1281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99">
    <w:name w:val="样式 1259 10 磅"/>
    <w:next w:val="127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00">
    <w:name w:val="样式 1260 10 磅"/>
    <w:next w:val="127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01">
    <w:name w:val="样式 125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02">
    <w:name w:val="样式 12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03">
    <w:name w:val="样式 12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04">
    <w:name w:val="样式 12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05">
    <w:name w:val="样式 12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06">
    <w:name w:val="样式 126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07">
    <w:name w:val="样式 126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08">
    <w:name w:val="样式 1266 10 磅"/>
    <w:next w:val="127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09">
    <w:name w:val="样式 1267 10 磅"/>
    <w:next w:val="127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10">
    <w:name w:val="样式 126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11">
    <w:name w:val="正文文字"/>
    <w:basedOn w:val="0"/>
    <w:next w:val="0"/>
    <w:pPr>
      <w:spacing w:after="120"/>
    </w:pPr>
  </w:style>
  <w:style w:type="paragraph" w:customStyle="1" w:styleId="1412">
    <w:name w:val="正文文字 1"/>
    <w:basedOn w:val="0"/>
    <w:autoRedefine/>
    <w:next w:val="0"/>
    <w:pPr>
      <w:ind w:left="240"/>
    </w:pPr>
    <w:rPr>
      <w:sz w:val="28"/>
    </w:rPr>
  </w:style>
  <w:style w:type="paragraph" w:customStyle="1" w:styleId="1413">
    <w:name w:val="正文文字 2"/>
    <w:basedOn w:val="0"/>
    <w:autoRedefine/>
    <w:next w:val="0"/>
    <w:pPr>
      <w:ind w:left="240"/>
    </w:pPr>
    <w:rPr>
      <w:rFonts w:ascii="Arial" w:hAnsi="Arial"/>
      <w:sz w:val="28"/>
    </w:rPr>
  </w:style>
  <w:style w:type="paragraph" w:customStyle="1" w:styleId="1414">
    <w:name w:val="正文文字 9"/>
    <w:basedOn w:val="0"/>
    <w:autoRedefine/>
    <w:next w:val="0"/>
    <w:pPr>
      <w:ind w:left="240"/>
    </w:pPr>
    <w:rPr>
      <w:sz w:val="16"/>
    </w:rPr>
  </w:style>
  <w:style w:type="paragraph" w:customStyle="1" w:styleId="1415">
    <w:name w:val="公式样式 文本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1416">
    <w:name w:val="公式样式 函数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1417">
    <w:name w:val="公式样式 变量"/>
    <w:autoRedefine/>
    <w:rPr>
      <w:rFonts w:ascii="Times New Roman" w:eastAsia="宋体" w:cs="Times New Roman" w:hAnsi="Times New Roman"/>
      <w:b w:val="0"/>
      <w:i/>
      <w:lang w:val="en-US" w:eastAsia="zh-CN" w:bidi="ar-SA"/>
    </w:rPr>
  </w:style>
  <w:style w:type="paragraph" w:customStyle="1" w:styleId="1418">
    <w:name w:val="公式样式 小写希腊字母"/>
    <w:autoRedefine/>
    <w:rPr>
      <w:rFonts w:ascii="Times New Roman" w:eastAsia="宋体" w:cs="Times New Roman" w:hAnsi="Times New Roman"/>
      <w:b w:val="0"/>
      <w:i/>
      <w:lang w:val="en-US" w:eastAsia="zh-CN" w:bidi="ar-SA"/>
    </w:rPr>
  </w:style>
  <w:style w:type="paragraph" w:customStyle="1" w:styleId="1419">
    <w:name w:val="公式样式 大写希腊字母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1420">
    <w:name w:val="公式样式 符号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1421">
    <w:name w:val="公式样式 矢量矩阵"/>
    <w:autoRedefine/>
    <w:rPr>
      <w:rFonts w:ascii="Times New Roman" w:eastAsia="宋体" w:cs="Times New Roman" w:hAnsi="Times New Roman"/>
      <w:b/>
      <w:i w:val="0"/>
      <w:lang w:val="en-US" w:eastAsia="zh-CN" w:bidi="ar-SA"/>
    </w:rPr>
  </w:style>
  <w:style w:type="paragraph" w:customStyle="1" w:styleId="1422">
    <w:name w:val="公式样式 数字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1423">
    <w:name w:val="样式 12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24">
    <w:name w:val="样式 1290 10 磅"/>
    <w:next w:val="1313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25">
    <w:name w:val="样式 1306 10 磅"/>
    <w:next w:val="132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26">
    <w:name w:val="样式 1307 10 磅"/>
    <w:next w:val="133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27">
    <w:name w:val="样式 126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28">
    <w:name w:val="样式 12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29">
    <w:name w:val="样式 12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30">
    <w:name w:val="样式 12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31">
    <w:name w:val="样式 12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32">
    <w:name w:val="样式 127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33">
    <w:name w:val="样式 12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34">
    <w:name w:val="样式 1291 10 磅"/>
    <w:next w:val="131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35">
    <w:name w:val="样式 1292 10 磅"/>
    <w:next w:val="13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36">
    <w:name w:val="样式 127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37">
    <w:name w:val="样式 127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38">
    <w:name w:val="样式 12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39">
    <w:name w:val="样式 12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40">
    <w:name w:val="样式 12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41">
    <w:name w:val="样式 12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42">
    <w:name w:val="样式 128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43">
    <w:name w:val="样式 128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44">
    <w:name w:val="样式 12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45">
    <w:name w:val="样式 12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46">
    <w:name w:val="样式 12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47">
    <w:name w:val="样式 128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48">
    <w:name w:val="样式 12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49">
    <w:name w:val="样式 12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50">
    <w:name w:val="样式 12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51">
    <w:name w:val="样式 12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52">
    <w:name w:val="样式 129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53">
    <w:name w:val="样式 129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54">
    <w:name w:val="样式 12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55">
    <w:name w:val="样式 13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56">
    <w:name w:val="样式 13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57">
    <w:name w:val="样式 130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58">
    <w:name w:val="样式 13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59">
    <w:name w:val="样式 13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60">
    <w:name w:val="样式 13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61">
    <w:name w:val="样式 13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62">
    <w:name w:val="样式 130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63">
    <w:name w:val="样式 13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64">
    <w:name w:val="样式 13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65">
    <w:name w:val="样式 13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66">
    <w:name w:val="样式 13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67">
    <w:name w:val="样式 131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68">
    <w:name w:val="样式 13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69">
    <w:name w:val="样式 13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70">
    <w:name w:val="样式 13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71">
    <w:name w:val="样式 13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72">
    <w:name w:val="样式 13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73">
    <w:name w:val="样式 1407 10 磅"/>
    <w:next w:val="1424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74">
    <w:name w:val="样式 1408 10 磅"/>
    <w:next w:val="14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75">
    <w:name w:val="样式 1409 10 磅"/>
    <w:next w:val="14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76">
    <w:name w:val="样式 13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77">
    <w:name w:val="样式 13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78">
    <w:name w:val="样式 13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79">
    <w:name w:val="样式 1397 10 磅"/>
    <w:next w:val="141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80">
    <w:name w:val="样式 1398 10 磅"/>
    <w:next w:val="14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81">
    <w:name w:val="样式 1399 10 磅"/>
    <w:next w:val="14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82">
    <w:name w:val="样式 1400 10 磅"/>
    <w:next w:val="1417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83">
    <w:name w:val="样式 1401 10 磅"/>
    <w:next w:val="1418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84">
    <w:name w:val="样式 1402 10 磅"/>
    <w:next w:val="141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85">
    <w:name w:val="样式 1403 10 磅"/>
    <w:next w:val="142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86">
    <w:name w:val="样式 1404 10 磅"/>
    <w:next w:val="1421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87">
    <w:name w:val="样式 1405 10 磅"/>
    <w:next w:val="1422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88">
    <w:name w:val="样式 13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89">
    <w:name w:val="样式 13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90">
    <w:name w:val="样式 13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91">
    <w:name w:val="样式 13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92">
    <w:name w:val="样式 132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93">
    <w:name w:val="样式 13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94">
    <w:name w:val="样式 13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95">
    <w:name w:val="样式 13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96">
    <w:name w:val="样式 13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97">
    <w:name w:val="样式 133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498">
    <w:name w:val="样式 1381 10 磅"/>
    <w:next w:val="140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99">
    <w:name w:val="样式 1382 10 磅"/>
    <w:next w:val="140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00">
    <w:name w:val="样式 1383 10 磅"/>
    <w:next w:val="140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01">
    <w:name w:val="样式 1384 10 磅"/>
    <w:next w:val="140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02">
    <w:name w:val="样式 1385 10 磅"/>
    <w:next w:val="1408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03">
    <w:name w:val="样式 1386 10 磅"/>
    <w:next w:val="1409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04">
    <w:name w:val="样式 1387 10 磅"/>
    <w:next w:val="141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05">
    <w:name w:val="样式 1388 10 磅"/>
    <w:next w:val="141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06">
    <w:name w:val="样式 1389 10 磅"/>
    <w:next w:val="1412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07">
    <w:name w:val="样式 1390 10 磅"/>
    <w:next w:val="1413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08">
    <w:name w:val="样式 13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09">
    <w:name w:val="样式 13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10">
    <w:name w:val="样式 13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11">
    <w:name w:val="样式 13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12">
    <w:name w:val="样式 13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13">
    <w:name w:val="样式 13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14">
    <w:name w:val="样式 13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15">
    <w:name w:val="样式 13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16">
    <w:name w:val="样式 134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17">
    <w:name w:val="样式 134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18">
    <w:name w:val="样式 13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19">
    <w:name w:val="样式 13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20">
    <w:name w:val="样式 13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21">
    <w:name w:val="样式 13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22">
    <w:name w:val="样式 13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23">
    <w:name w:val="样式 13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24">
    <w:name w:val="样式 13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25">
    <w:name w:val="样式 13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26">
    <w:name w:val="样式 135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27">
    <w:name w:val="样式 135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28">
    <w:name w:val="样式 13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29">
    <w:name w:val="样式 13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30">
    <w:name w:val="样式 13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31">
    <w:name w:val="样式 13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32">
    <w:name w:val="样式 135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33">
    <w:name w:val="样式 13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34">
    <w:name w:val="样式 1378 10 磅"/>
    <w:next w:val="140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35">
    <w:name w:val="样式 1379 10 磅"/>
    <w:next w:val="140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36">
    <w:name w:val="样式 135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37">
    <w:name w:val="样式 136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38">
    <w:name w:val="样式 13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39">
    <w:name w:val="样式 1368 10 磅"/>
    <w:next w:val="139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40">
    <w:name w:val="样式 1369 10 磅"/>
    <w:next w:val="139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41">
    <w:name w:val="样式 1370 10 磅"/>
    <w:next w:val="139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42">
    <w:name w:val="样式 1371 10 磅"/>
    <w:next w:val="1394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43">
    <w:name w:val="样式 1372 10 磅"/>
    <w:next w:val="1395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44">
    <w:name w:val="样式 1373 10 磅"/>
    <w:next w:val="139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45">
    <w:name w:val="样式 1374 10 磅"/>
    <w:next w:val="139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46">
    <w:name w:val="样式 1375 10 磅"/>
    <w:next w:val="1398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47">
    <w:name w:val="样式 1376 10 磅"/>
    <w:next w:val="1399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48">
    <w:name w:val="样式 13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49">
    <w:name w:val="样式 13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50">
    <w:name w:val="样式 13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51">
    <w:name w:val="样式 13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52">
    <w:name w:val="样式 136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53">
    <w:name w:val="样式 13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54">
    <w:name w:val="样式 13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55">
    <w:name w:val="样式 13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56">
    <w:name w:val="样式 139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57">
    <w:name w:val="样式 139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58">
    <w:name w:val="样式 13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59">
    <w:name w:val="样式 13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60">
    <w:name w:val="样式 13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61">
    <w:name w:val="样式 13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62">
    <w:name w:val="样式 140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63">
    <w:name w:val="样式 14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64">
    <w:name w:val="样式 14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65">
    <w:name w:val="样式 14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66">
    <w:name w:val="样式 14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67">
    <w:name w:val="样式 141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68">
    <w:name w:val="样式 14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69">
    <w:name w:val="样式 14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70">
    <w:name w:val="样式 14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71">
    <w:name w:val="样式 14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72">
    <w:name w:val="样式 14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73">
    <w:name w:val="样式 14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74">
    <w:name w:val="样式 14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75">
    <w:name w:val="样式 14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76">
    <w:name w:val="样式 142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77">
    <w:name w:val="样式 142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78">
    <w:name w:val="样式 14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79">
    <w:name w:val="样式 14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80">
    <w:name w:val="样式 14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81">
    <w:name w:val="样式 14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82">
    <w:name w:val="样式 14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83">
    <w:name w:val="样式 143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84">
    <w:name w:val="样式 14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85">
    <w:name w:val="样式 14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86">
    <w:name w:val="样式 143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87">
    <w:name w:val="样式 1434 10 磅"/>
    <w:next w:val="145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88">
    <w:name w:val="样式 14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89">
    <w:name w:val="样式 14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90">
    <w:name w:val="样式 14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91">
    <w:name w:val="样式 14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92">
    <w:name w:val="样式 14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93">
    <w:name w:val="样式 14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94">
    <w:name w:val="样式 14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95">
    <w:name w:val="样式 14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96">
    <w:name w:val="样式 144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97">
    <w:name w:val="样式 1444 10 磅"/>
    <w:next w:val="1467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598">
    <w:name w:val="样式 14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99">
    <w:name w:val="样式 14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00">
    <w:name w:val="样式 14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01">
    <w:name w:val="样式 14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02">
    <w:name w:val="样式 14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03">
    <w:name w:val="样式 145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04">
    <w:name w:val="样式 14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05">
    <w:name w:val="样式 14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06">
    <w:name w:val="样式 14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07">
    <w:name w:val="样式 14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08">
    <w:name w:val="样式 14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09">
    <w:name w:val="样式 14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0">
    <w:name w:val="样式 14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1">
    <w:name w:val="样式 14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12">
    <w:name w:val="样式 14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3">
    <w:name w:val="样式 14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4">
    <w:name w:val="样式 146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15">
    <w:name w:val="样式 14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6">
    <w:name w:val="样式 14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7">
    <w:name w:val="样式 14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8">
    <w:name w:val="样式 14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9">
    <w:name w:val="样式 146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20">
    <w:name w:val="样式 14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21">
    <w:name w:val="样式 14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22">
    <w:name w:val="样式 146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23">
    <w:name w:val="样式 14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24">
    <w:name w:val="样式 14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25">
    <w:name w:val="样式 14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26">
    <w:name w:val="样式 14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27">
    <w:name w:val="样式 147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28">
    <w:name w:val="样式 14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29">
    <w:name w:val="样式 14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30">
    <w:name w:val="样式 14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31">
    <w:name w:val="样式 14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32">
    <w:name w:val="样式 14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33">
    <w:name w:val="样式 14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34">
    <w:name w:val="样式 14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35">
    <w:name w:val="样式 148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36">
    <w:name w:val="样式 148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37">
    <w:name w:val="样式 14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38">
    <w:name w:val="样式 14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39">
    <w:name w:val="样式 148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40">
    <w:name w:val="样式 14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41">
    <w:name w:val="样式 14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42">
    <w:name w:val="样式 14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43">
    <w:name w:val="样式 14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44">
    <w:name w:val="样式 149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45">
    <w:name w:val="样式 149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46">
    <w:name w:val="样式 14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47">
    <w:name w:val="样式 14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48">
    <w:name w:val="样式 149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49">
    <w:name w:val="样式 14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0">
    <w:name w:val="样式 14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1">
    <w:name w:val="样式 14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2">
    <w:name w:val="样式 14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3">
    <w:name w:val="样式 150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54">
    <w:name w:val="样式 150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55">
    <w:name w:val="样式 15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6">
    <w:name w:val="样式 15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7">
    <w:name w:val="样式 150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58">
    <w:name w:val="样式 15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9">
    <w:name w:val="样式 15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0">
    <w:name w:val="样式 15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1">
    <w:name w:val="样式 15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2">
    <w:name w:val="样式 150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63">
    <w:name w:val="样式 15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64">
    <w:name w:val="样式 15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5">
    <w:name w:val="样式 15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6">
    <w:name w:val="样式 15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67">
    <w:name w:val="样式 15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8">
    <w:name w:val="样式 15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9">
    <w:name w:val="样式 15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70">
    <w:name w:val="样式 15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71">
    <w:name w:val="样式 15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72">
    <w:name w:val="样式 15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73">
    <w:name w:val="样式 15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74">
    <w:name w:val="样式 15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75">
    <w:name w:val="样式 15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76">
    <w:name w:val="样式 15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77">
    <w:name w:val="样式 15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78">
    <w:name w:val="样式 15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79">
    <w:name w:val="样式 15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80">
    <w:name w:val="样式 152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81">
    <w:name w:val="样式 15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82">
    <w:name w:val="样式 15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83">
    <w:name w:val="样式 15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84">
    <w:name w:val="样式 15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85">
    <w:name w:val="样式 15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86">
    <w:name w:val="样式 15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87">
    <w:name w:val="样式 15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88">
    <w:name w:val="样式 15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89">
    <w:name w:val="样式 153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90">
    <w:name w:val="样式 15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91">
    <w:name w:val="样式 15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92">
    <w:name w:val="样式 15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93">
    <w:name w:val="样式 15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94">
    <w:name w:val="样式 15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95">
    <w:name w:val="样式 15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96">
    <w:name w:val="样式 15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97">
    <w:name w:val="样式 15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98">
    <w:name w:val="样式 154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99">
    <w:name w:val="样式 15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00">
    <w:name w:val="样式 15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01">
    <w:name w:val="样式 15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02">
    <w:name w:val="样式 15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03">
    <w:name w:val="样式 15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04">
    <w:name w:val="样式 155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05">
    <w:name w:val="样式 15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06">
    <w:name w:val="样式 15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07">
    <w:name w:val="样式 15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08">
    <w:name w:val="样式 15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09">
    <w:name w:val="样式 15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10">
    <w:name w:val="样式 15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11">
    <w:name w:val="样式 15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12">
    <w:name w:val="样式 155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13">
    <w:name w:val="样式 15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14">
    <w:name w:val="样式 15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15">
    <w:name w:val="样式 156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16">
    <w:name w:val="样式 15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17">
    <w:name w:val="样式 15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18">
    <w:name w:val="样式 15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19">
    <w:name w:val="样式 15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20">
    <w:name w:val="样式 15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21">
    <w:name w:val="样式 156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22">
    <w:name w:val="样式 15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23">
    <w:name w:val="样式 15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24">
    <w:name w:val="样式 157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25">
    <w:name w:val="样式 15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26">
    <w:name w:val="样式 15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27">
    <w:name w:val="样式 15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28">
    <w:name w:val="样式 15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29">
    <w:name w:val="样式 157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30">
    <w:name w:val="样式 157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31">
    <w:name w:val="样式 15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32">
    <w:name w:val="样式 15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33">
    <w:name w:val="样式 158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34">
    <w:name w:val="样式 15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35">
    <w:name w:val="样式 15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36">
    <w:name w:val="样式 15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37">
    <w:name w:val="样式 15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38">
    <w:name w:val="样式 158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39">
    <w:name w:val="样式 158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40">
    <w:name w:val="样式 15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41">
    <w:name w:val="样式 15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42">
    <w:name w:val="样式 158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43">
    <w:name w:val="样式 15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44">
    <w:name w:val="样式 15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45">
    <w:name w:val="样式 15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46">
    <w:name w:val="样式 15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47">
    <w:name w:val="样式 159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48">
    <w:name w:val="样式 159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49">
    <w:name w:val="样式 15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50">
    <w:name w:val="样式 15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51">
    <w:name w:val="样式 159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52">
    <w:name w:val="样式 15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53">
    <w:name w:val="样式 16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54">
    <w:name w:val="样式 16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55">
    <w:name w:val="样式 16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56">
    <w:name w:val="样式 160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57">
    <w:name w:val="样式 160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58">
    <w:name w:val="样式 16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59">
    <w:name w:val="样式 16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60">
    <w:name w:val="样式 16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61">
    <w:name w:val="样式 16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62">
    <w:name w:val="样式 16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63">
    <w:name w:val="样式 16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64">
    <w:name w:val="样式 16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65">
    <w:name w:val="样式 16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66">
    <w:name w:val="样式 16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67">
    <w:name w:val="样式 16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68">
    <w:name w:val="样式 16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69">
    <w:name w:val="样式 161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70">
    <w:name w:val="样式 16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71">
    <w:name w:val="样式 16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72">
    <w:name w:val="样式 16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73">
    <w:name w:val="样式 16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74">
    <w:name w:val="样式 16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75">
    <w:name w:val="样式 16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76">
    <w:name w:val="样式 16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77">
    <w:name w:val="样式 16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78">
    <w:name w:val="样式 162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79">
    <w:name w:val="样式 16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0">
    <w:name w:val="样式 16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1">
    <w:name w:val="样式 16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2">
    <w:name w:val="样式 1629 10 磅"/>
    <w:next w:val="165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3">
    <w:name w:val="样式 1630 10 磅"/>
    <w:next w:val="165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4">
    <w:name w:val="样式 1631 10 磅"/>
    <w:next w:val="165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5">
    <w:name w:val="样式 1632 10 磅"/>
    <w:next w:val="165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6">
    <w:name w:val="样式 1633 10 磅"/>
    <w:next w:val="1656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87">
    <w:name w:val="样式 1634 10 磅"/>
    <w:next w:val="1657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88">
    <w:name w:val="样式 16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9">
    <w:name w:val="样式 16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90">
    <w:name w:val="样式 1637 10 磅"/>
    <w:next w:val="1660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91">
    <w:name w:val="样式 16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92">
    <w:name w:val="样式 16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93">
    <w:name w:val="样式 16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94">
    <w:name w:val="样式 16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95">
    <w:name w:val="样式 16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96">
    <w:name w:val="样式 164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97">
    <w:name w:val="样式 16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98">
    <w:name w:val="样式 16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99">
    <w:name w:val="样式 16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00">
    <w:name w:val="样式 16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01">
    <w:name w:val="样式 16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02">
    <w:name w:val="样式 16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03">
    <w:name w:val="样式 16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04">
    <w:name w:val="样式 16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05">
    <w:name w:val="样式 165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06">
    <w:name w:val="样式 16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07">
    <w:name w:val="样式 16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08">
    <w:name w:val="样式 16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09">
    <w:name w:val="样式 16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10">
    <w:name w:val="样式 165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11">
    <w:name w:val="样式 165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12">
    <w:name w:val="样式 16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13">
    <w:name w:val="样式 16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14">
    <w:name w:val="样式 166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15">
    <w:name w:val="样式 16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16">
    <w:name w:val="样式 16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17">
    <w:name w:val="样式 16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18">
    <w:name w:val="样式 16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19">
    <w:name w:val="样式 166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20">
    <w:name w:val="样式 16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21">
    <w:name w:val="样式 16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22">
    <w:name w:val="样式 16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23">
    <w:name w:val="样式 167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24">
    <w:name w:val="样式 16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25">
    <w:name w:val="样式 16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26">
    <w:name w:val="样式 16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27">
    <w:name w:val="样式 16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28">
    <w:name w:val="样式 167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29">
    <w:name w:val="样式 167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30">
    <w:name w:val="样式 16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31">
    <w:name w:val="样式 16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32">
    <w:name w:val="样式 167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33">
    <w:name w:val="样式 16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34">
    <w:name w:val="样式 16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35">
    <w:name w:val="样式 16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36">
    <w:name w:val="样式 16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37">
    <w:name w:val="样式 168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38">
    <w:name w:val="样式 168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39">
    <w:name w:val="样式 16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40">
    <w:name w:val="样式 16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41">
    <w:name w:val="样式 16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42">
    <w:name w:val="样式 16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43">
    <w:name w:val="样式 16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44">
    <w:name w:val="样式 16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45">
    <w:name w:val="样式 16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46">
    <w:name w:val="样式 169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47">
    <w:name w:val="样式 169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48">
    <w:name w:val="样式 16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49">
    <w:name w:val="样式 16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50">
    <w:name w:val="样式 169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51">
    <w:name w:val="样式 16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52">
    <w:name w:val="样式 16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53">
    <w:name w:val="样式 17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54">
    <w:name w:val="样式 17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55">
    <w:name w:val="样式 170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56">
    <w:name w:val="样式 170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57">
    <w:name w:val="样式 17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58">
    <w:name w:val="样式 17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59">
    <w:name w:val="样式 170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60">
    <w:name w:val="样式 17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61">
    <w:name w:val="样式 17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62">
    <w:name w:val="样式 17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63">
    <w:name w:val="样式 17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64">
    <w:name w:val="样式 17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65">
    <w:name w:val="样式 17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66">
    <w:name w:val="样式 17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67">
    <w:name w:val="样式 17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68">
    <w:name w:val="样式 171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69">
    <w:name w:val="样式 17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70">
    <w:name w:val="样式 17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71">
    <w:name w:val="样式 17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72">
    <w:name w:val="样式 17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73">
    <w:name w:val="样式 17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74">
    <w:name w:val="样式 17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75">
    <w:name w:val="样式 17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76">
    <w:name w:val="样式 17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77">
    <w:name w:val="样式 172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78">
    <w:name w:val="样式 17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79">
    <w:name w:val="样式 17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80">
    <w:name w:val="样式 17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81">
    <w:name w:val="样式 17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82">
    <w:name w:val="样式 17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83">
    <w:name w:val="样式 173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84">
    <w:name w:val="样式 17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85">
    <w:name w:val="样式 17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86">
    <w:name w:val="样式 173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87">
    <w:name w:val="样式 17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88">
    <w:name w:val="样式 17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89">
    <w:name w:val="样式 17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0">
    <w:name w:val="样式 1737 10 磅"/>
    <w:next w:val="176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1">
    <w:name w:val="样式 1738 10 磅"/>
    <w:next w:val="176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2">
    <w:name w:val="样式 17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93">
    <w:name w:val="样式 17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4">
    <w:name w:val="样式 17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5">
    <w:name w:val="样式 174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96">
    <w:name w:val="样式 17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7">
    <w:name w:val="样式 17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8">
    <w:name w:val="样式 17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9">
    <w:name w:val="样式 17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00">
    <w:name w:val="样式 17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01">
    <w:name w:val="样式 17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02">
    <w:name w:val="样式 1749 10 磅"/>
    <w:next w:val="177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03">
    <w:name w:val="样式 1750 10 磅"/>
    <w:next w:val="177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04">
    <w:name w:val="样式 1751 10 磅"/>
    <w:next w:val="177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05">
    <w:name w:val="样式 17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06">
    <w:name w:val="样式 17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07">
    <w:name w:val="样式 17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08">
    <w:name w:val="样式 175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09">
    <w:name w:val="样式 175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10">
    <w:name w:val="样式 17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11">
    <w:name w:val="样式 17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12">
    <w:name w:val="样式 175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13">
    <w:name w:val="样式 17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14">
    <w:name w:val="样式 17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15">
    <w:name w:val="样式 17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16">
    <w:name w:val="样式 176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17">
    <w:name w:val="样式 176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18">
    <w:name w:val="样式 17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19">
    <w:name w:val="样式 17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20">
    <w:name w:val="样式 17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21">
    <w:name w:val="样式 17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22">
    <w:name w:val="样式 17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23">
    <w:name w:val="样式 17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24">
    <w:name w:val="样式 177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25">
    <w:name w:val="样式 177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26">
    <w:name w:val="样式 17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27">
    <w:name w:val="样式 17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28">
    <w:name w:val="样式 177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29">
    <w:name w:val="样式 17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30">
    <w:name w:val="样式 17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31">
    <w:name w:val="样式 17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32">
    <w:name w:val="样式 177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33">
    <w:name w:val="样式 178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34">
    <w:name w:val="样式 17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35">
    <w:name w:val="样式 17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36">
    <w:name w:val="样式 178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37">
    <w:name w:val="样式 17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38">
    <w:name w:val="样式 17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39">
    <w:name w:val="样式 17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40">
    <w:name w:val="样式 178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41">
    <w:name w:val="样式 178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42">
    <w:name w:val="样式 17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43">
    <w:name w:val="样式 17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44">
    <w:name w:val="样式 179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45">
    <w:name w:val="样式 17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46">
    <w:name w:val="样式 17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47">
    <w:name w:val="样式 17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48">
    <w:name w:val="样式 179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49">
    <w:name w:val="样式 179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50">
    <w:name w:val="样式 17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51">
    <w:name w:val="样式 17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52">
    <w:name w:val="样式 179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53">
    <w:name w:val="样式 18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54">
    <w:name w:val="样式 18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55">
    <w:name w:val="样式 18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56">
    <w:name w:val="样式 180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57">
    <w:name w:val="样式 180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58">
    <w:name w:val="样式 18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59">
    <w:name w:val="样式 18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60">
    <w:name w:val="样式 18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61">
    <w:name w:val="样式 18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62">
    <w:name w:val="样式 18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63">
    <w:name w:val="样式 18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64">
    <w:name w:val="样式 18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65">
    <w:name w:val="样式 18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66">
    <w:name w:val="样式 18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67">
    <w:name w:val="样式 18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68">
    <w:name w:val="样式 181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69">
    <w:name w:val="样式 18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70">
    <w:name w:val="样式 18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71">
    <w:name w:val="样式 18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72">
    <w:name w:val="样式 18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73">
    <w:name w:val="样式 18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74">
    <w:name w:val="样式 18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75">
    <w:name w:val="样式 18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76">
    <w:name w:val="样式 182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77">
    <w:name w:val="样式 18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78">
    <w:name w:val="样式 18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79">
    <w:name w:val="样式 18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80">
    <w:name w:val="样式 182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81">
    <w:name w:val="样式 18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82">
    <w:name w:val="样式 18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83">
    <w:name w:val="样式 18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84">
    <w:name w:val="样式 18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85">
    <w:name w:val="样式 18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86">
    <w:name w:val="样式 18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87">
    <w:name w:val="样式 18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88">
    <w:name w:val="样式 183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89">
    <w:name w:val="样式 183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90">
    <w:name w:val="样式 18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91">
    <w:name w:val="样式 18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92">
    <w:name w:val="样式 18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93">
    <w:name w:val="样式 18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94">
    <w:name w:val="样式 18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95">
    <w:name w:val="样式 18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96">
    <w:name w:val="样式 184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97">
    <w:name w:val="样式 18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98">
    <w:name w:val="样式 18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99">
    <w:name w:val="样式 18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00">
    <w:name w:val="样式 18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01">
    <w:name w:val="样式 18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02">
    <w:name w:val="样式 18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03">
    <w:name w:val="样式 18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04">
    <w:name w:val="样式 185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05">
    <w:name w:val="样式 185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06">
    <w:name w:val="样式 18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07">
    <w:name w:val="样式 18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08">
    <w:name w:val="样式 185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09">
    <w:name w:val="样式 18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10">
    <w:name w:val="样式 18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11">
    <w:name w:val="样式 18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12">
    <w:name w:val="样式 185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13">
    <w:name w:val="样式 186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14">
    <w:name w:val="样式 18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15">
    <w:name w:val="样式 18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16">
    <w:name w:val="样式 186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17">
    <w:name w:val="样式 18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18">
    <w:name w:val="样式 18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19">
    <w:name w:val="样式 18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20">
    <w:name w:val="样式 18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21">
    <w:name w:val="样式 186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22">
    <w:name w:val="样式 18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23">
    <w:name w:val="样式 18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24">
    <w:name w:val="样式 187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25">
    <w:name w:val="样式 18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26">
    <w:name w:val="样式 18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27">
    <w:name w:val="样式 18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28">
    <w:name w:val="样式 187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29">
    <w:name w:val="样式 187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30">
    <w:name w:val="样式 18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31">
    <w:name w:val="样式 18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32">
    <w:name w:val="样式 187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33">
    <w:name w:val="样式 18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34">
    <w:name w:val="样式 18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35">
    <w:name w:val="样式 18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36">
    <w:name w:val="样式 18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37">
    <w:name w:val="样式 188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38">
    <w:name w:val="样式 188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39">
    <w:name w:val="样式 188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40">
    <w:name w:val="样式 18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41">
    <w:name w:val="样式 18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42">
    <w:name w:val="样式 18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43">
    <w:name w:val="样式 18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44">
    <w:name w:val="样式 189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45">
    <w:name w:val="样式 189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46">
    <w:name w:val="样式 18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47">
    <w:name w:val="样式 18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48">
    <w:name w:val="样式 189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49">
    <w:name w:val="样式 18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50">
    <w:name w:val="样式 18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51">
    <w:name w:val="样式 1898 10 磅"/>
    <w:next w:val="192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52">
    <w:name w:val="样式 1899 10 磅"/>
    <w:next w:val="192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53">
    <w:name w:val="样式 1900 10 磅"/>
    <w:next w:val="19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54">
    <w:name w:val="样式 1901 10 磅"/>
    <w:next w:val="19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55">
    <w:name w:val="样式 1902 10 磅"/>
    <w:next w:val="19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56">
    <w:name w:val="样式 1903 10 磅"/>
    <w:next w:val="19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57">
    <w:name w:val="样式 1904 10 磅"/>
    <w:next w:val="192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58">
    <w:name w:val="样式 1905 10 磅"/>
    <w:next w:val="192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59">
    <w:name w:val="样式 1906 10 磅"/>
    <w:next w:val="192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60">
    <w:name w:val="样式 19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61">
    <w:name w:val="样式 1908 10 磅"/>
    <w:next w:val="193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62">
    <w:name w:val="样式 1909 10 磅"/>
    <w:next w:val="193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63">
    <w:name w:val="样式 19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64">
    <w:name w:val="样式 1911 10 磅"/>
    <w:next w:val="19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65">
    <w:name w:val="样式 1912 10 磅"/>
    <w:next w:val="19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66">
    <w:name w:val="样式 19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67">
    <w:name w:val="样式 19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68">
    <w:name w:val="样式 19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69">
    <w:name w:val="样式 19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70">
    <w:name w:val="样式 19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71">
    <w:name w:val="样式 19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72">
    <w:name w:val="样式 19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73">
    <w:name w:val="样式 19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74">
    <w:name w:val="样式 19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75">
    <w:name w:val="样式 19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76">
    <w:name w:val="样式 19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77">
    <w:name w:val="样式 19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78">
    <w:name w:val="样式 19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79">
    <w:name w:val="样式 192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80">
    <w:name w:val="样式 192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81">
    <w:name w:val="样式 19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82">
    <w:name w:val="样式 19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83">
    <w:name w:val="样式 1930 10 磅"/>
    <w:next w:val="195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84">
    <w:name w:val="样式 19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85">
    <w:name w:val="样式 19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86">
    <w:name w:val="样式 19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87">
    <w:name w:val="样式 19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88">
    <w:name w:val="样式 193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89">
    <w:name w:val="样式 193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90">
    <w:name w:val="样式 19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91">
    <w:name w:val="样式 19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92">
    <w:name w:val="样式 19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93">
    <w:name w:val="样式 19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94">
    <w:name w:val="样式 19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95">
    <w:name w:val="样式 19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96">
    <w:name w:val="样式 19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97">
    <w:name w:val="样式 19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98">
    <w:name w:val="样式 194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99">
    <w:name w:val="样式 19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00">
    <w:name w:val="样式 19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01">
    <w:name w:val="样式 19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02">
    <w:name w:val="样式 19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03">
    <w:name w:val="样式 19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04">
    <w:name w:val="样式 19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05">
    <w:name w:val="样式 19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06">
    <w:name w:val="样式 19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07">
    <w:name w:val="样式 19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08">
    <w:name w:val="样式 19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09">
    <w:name w:val="样式 19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10">
    <w:name w:val="样式 195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11">
    <w:name w:val="样式 19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12">
    <w:name w:val="样式 19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13">
    <w:name w:val="样式 19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14">
    <w:name w:val="样式 19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15">
    <w:name w:val="样式 196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16">
    <w:name w:val="样式 196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17">
    <w:name w:val="样式 19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18">
    <w:name w:val="样式 19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19">
    <w:name w:val="样式 196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20">
    <w:name w:val="样式 19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21">
    <w:name w:val="样式 19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22">
    <w:name w:val="样式 19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23">
    <w:name w:val="样式 19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24">
    <w:name w:val="样式 197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25">
    <w:name w:val="样式 197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26">
    <w:name w:val="样式 19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27">
    <w:name w:val="样式 19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28">
    <w:name w:val="样式 197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29">
    <w:name w:val="样式 19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30">
    <w:name w:val="样式 19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31">
    <w:name w:val="样式 19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32">
    <w:name w:val="样式 19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33">
    <w:name w:val="样式 198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34">
    <w:name w:val="样式 198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35">
    <w:name w:val="样式 19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36">
    <w:name w:val="样式 19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37">
    <w:name w:val="样式 198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38">
    <w:name w:val="样式 19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39">
    <w:name w:val="样式 19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40">
    <w:name w:val="样式 19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41">
    <w:name w:val="样式 19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42">
    <w:name w:val="样式 198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43">
    <w:name w:val="样式 199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44">
    <w:name w:val="样式 19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45">
    <w:name w:val="样式 19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46">
    <w:name w:val="样式 199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47">
    <w:name w:val="样式 19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48">
    <w:name w:val="样式 19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49">
    <w:name w:val="样式 19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50">
    <w:name w:val="样式 19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51">
    <w:name w:val="样式 199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52">
    <w:name w:val="样式 199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53">
    <w:name w:val="样式 20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54">
    <w:name w:val="样式 20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55">
    <w:name w:val="样式 200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56">
    <w:name w:val="样式 20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57">
    <w:name w:val="样式 20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58">
    <w:name w:val="样式 20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59">
    <w:name w:val="样式 20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60">
    <w:name w:val="样式 20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61">
    <w:name w:val="样式 200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62">
    <w:name w:val="样式 20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63">
    <w:name w:val="样式 20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64">
    <w:name w:val="样式 20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65">
    <w:name w:val="样式 20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66">
    <w:name w:val="样式 20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67">
    <w:name w:val="样式 20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68">
    <w:name w:val="样式 20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69">
    <w:name w:val="样式 201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70">
    <w:name w:val="样式 20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71">
    <w:name w:val="样式 20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72">
    <w:name w:val="样式 20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73">
    <w:name w:val="样式 20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74">
    <w:name w:val="样式 20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75">
    <w:name w:val="样式 20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76">
    <w:name w:val="样式 20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77">
    <w:name w:val="样式 20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78">
    <w:name w:val="样式 202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79">
    <w:name w:val="样式 202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80">
    <w:name w:val="样式 20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81">
    <w:name w:val="样式 2028 10 磅"/>
    <w:next w:val="205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82">
    <w:name w:val="样式 20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83">
    <w:name w:val="样式 20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84">
    <w:name w:val="样式 20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85">
    <w:name w:val="样式 20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86">
    <w:name w:val="样式 20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87">
    <w:name w:val="样式 203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88">
    <w:name w:val="样式 203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89">
    <w:name w:val="样式 20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90">
    <w:name w:val="样式 20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91">
    <w:name w:val="样式 20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92">
    <w:name w:val="样式 20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93">
    <w:name w:val="样式 20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94">
    <w:name w:val="样式 20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95">
    <w:name w:val="样式 20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96">
    <w:name w:val="样式 204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97">
    <w:name w:val="样式 20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98">
    <w:name w:val="样式 20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99">
    <w:name w:val="样式 20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00">
    <w:name w:val="样式 20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01">
    <w:name w:val="样式 2048 10 磅"/>
    <w:next w:val="207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02">
    <w:name w:val="样式 20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03">
    <w:name w:val="样式 20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04">
    <w:name w:val="样式 20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05">
    <w:name w:val="样式 205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06">
    <w:name w:val="样式 20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07">
    <w:name w:val="样式 20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08">
    <w:name w:val="样式 20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09">
    <w:name w:val="样式 205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10">
    <w:name w:val="样式 20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11">
    <w:name w:val="样式 2058 10 磅"/>
    <w:next w:val="208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12">
    <w:name w:val="样式 2059 10 磅"/>
    <w:next w:val="208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13">
    <w:name w:val="样式 2060 10 磅"/>
    <w:next w:val="208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14">
    <w:name w:val="样式 2061 10 磅"/>
    <w:next w:val="208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15">
    <w:name w:val="样式 206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16">
    <w:name w:val="样式 20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17">
    <w:name w:val="样式 20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18">
    <w:name w:val="样式 206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19">
    <w:name w:val="样式 20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20">
    <w:name w:val="样式 20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21">
    <w:name w:val="样式 20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22">
    <w:name w:val="样式 20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23">
    <w:name w:val="样式 2070 10 磅"/>
    <w:next w:val="209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24">
    <w:name w:val="样式 2071 10 磅"/>
    <w:next w:val="209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25">
    <w:name w:val="样式 2072 10 磅"/>
    <w:next w:val="209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26">
    <w:name w:val="样式 2073 10 磅"/>
    <w:next w:val="209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27">
    <w:name w:val="样式 207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28">
    <w:name w:val="样式 20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29">
    <w:name w:val="样式 20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30">
    <w:name w:val="样式 20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31">
    <w:name w:val="样式 20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32">
    <w:name w:val="样式 207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33">
    <w:name w:val="样式 208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34">
    <w:name w:val="样式 20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35">
    <w:name w:val="样式 20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36">
    <w:name w:val="样式 208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37">
    <w:name w:val="样式 20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38">
    <w:name w:val="样式 20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39">
    <w:name w:val="样式 20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40">
    <w:name w:val="样式 2087 10 磅"/>
    <w:next w:val="211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41">
    <w:name w:val="样式 2088 10 磅"/>
    <w:next w:val="211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42">
    <w:name w:val="样式 2089 10 磅"/>
    <w:next w:val="211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43">
    <w:name w:val="样式 2090 10 磅"/>
    <w:next w:val="211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44">
    <w:name w:val="样式 2091 10 磅"/>
    <w:next w:val="211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45">
    <w:name w:val="样式 2092 10 磅"/>
    <w:next w:val="21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46">
    <w:name w:val="样式 20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47">
    <w:name w:val="样式 20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48">
    <w:name w:val="样式 20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49">
    <w:name w:val="样式 20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50">
    <w:name w:val="样式 20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51">
    <w:name w:val="样式 20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52">
    <w:name w:val="样式 20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53">
    <w:name w:val="样式 21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54">
    <w:name w:val="样式 21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55">
    <w:name w:val="样式 21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56">
    <w:name w:val="样式 21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57">
    <w:name w:val="样式 21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58">
    <w:name w:val="样式 21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59">
    <w:name w:val="样式 21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60">
    <w:name w:val="样式 21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61">
    <w:name w:val="样式 21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62">
    <w:name w:val="样式 21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63">
    <w:name w:val="样式 21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64">
    <w:name w:val="样式 21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65">
    <w:name w:val="样式 21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66">
    <w:name w:val="样式 21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67">
    <w:name w:val="样式 21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68">
    <w:name w:val="样式 21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69">
    <w:name w:val="样式 21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70">
    <w:name w:val="样式 21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71">
    <w:name w:val="样式 21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72">
    <w:name w:val="样式 21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73">
    <w:name w:val="样式 21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74">
    <w:name w:val="样式 21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75">
    <w:name w:val="样式 21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76">
    <w:name w:val="样式 21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77">
    <w:name w:val="样式 21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78">
    <w:name w:val="样式 21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79">
    <w:name w:val="样式 21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80">
    <w:name w:val="样式 21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81">
    <w:name w:val="样式 21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82">
    <w:name w:val="样式 21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83">
    <w:name w:val="样式 21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84">
    <w:name w:val="样式 21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85">
    <w:name w:val="样式 21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86">
    <w:name w:val="样式 21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87">
    <w:name w:val="样式 21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88">
    <w:name w:val="样式 21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89">
    <w:name w:val="样式 21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90">
    <w:name w:val="样式 21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91">
    <w:name w:val="样式 21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92">
    <w:name w:val="样式 21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93">
    <w:name w:val="样式 21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94">
    <w:name w:val="样式 21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95">
    <w:name w:val="样式 21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96">
    <w:name w:val="样式 21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97">
    <w:name w:val="样式 21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98">
    <w:name w:val="样式 21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99">
    <w:name w:val="样式 21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00">
    <w:name w:val="样式 21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01">
    <w:name w:val="样式 21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02">
    <w:name w:val="样式 21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03">
    <w:name w:val="样式 21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04">
    <w:name w:val="样式 21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05">
    <w:name w:val="样式 21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06">
    <w:name w:val="样式 21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07">
    <w:name w:val="样式 21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08">
    <w:name w:val="样式 21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09">
    <w:name w:val="样式 21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10">
    <w:name w:val="样式 21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11">
    <w:name w:val="样式 21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12">
    <w:name w:val="样式 21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13">
    <w:name w:val="样式 21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14">
    <w:name w:val="样式 21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15">
    <w:name w:val="样式 21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16">
    <w:name w:val="样式 21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17">
    <w:name w:val="样式 21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18">
    <w:name w:val="样式 21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19">
    <w:name w:val="样式 21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20">
    <w:name w:val="样式 21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21">
    <w:name w:val="样式 21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22">
    <w:name w:val="样式 21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23">
    <w:name w:val="样式 21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24">
    <w:name w:val="样式 21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25">
    <w:name w:val="样式 21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26">
    <w:name w:val="样式 21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27">
    <w:name w:val="样式 21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28">
    <w:name w:val="样式 21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29">
    <w:name w:val="样式 21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30">
    <w:name w:val="样式 21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31">
    <w:name w:val="样式 21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32">
    <w:name w:val="样式 21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33">
    <w:name w:val="样式 21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34">
    <w:name w:val="样式 21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35">
    <w:name w:val="样式 21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36">
    <w:name w:val="样式 21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37">
    <w:name w:val="样式 21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38">
    <w:name w:val="样式 21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39">
    <w:name w:val="样式 21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40">
    <w:name w:val="样式 21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41">
    <w:name w:val="样式 21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42">
    <w:name w:val="样式 21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43">
    <w:name w:val="样式 21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44">
    <w:name w:val="样式 2191 10 磅"/>
    <w:next w:val="221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45">
    <w:name w:val="样式 21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46">
    <w:name w:val="样式 21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47">
    <w:name w:val="样式 21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48">
    <w:name w:val="样式 21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49">
    <w:name w:val="样式 21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50">
    <w:name w:val="样式 21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51">
    <w:name w:val="样式 21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52">
    <w:name w:val="样式 21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53">
    <w:name w:val="样式 22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54">
    <w:name w:val="样式 22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55">
    <w:name w:val="样式 22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56">
    <w:name w:val="样式 22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57">
    <w:name w:val="样式 22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58">
    <w:name w:val="样式 22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59">
    <w:name w:val="样式 22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60">
    <w:name w:val="样式 22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61">
    <w:name w:val="样式 22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62">
    <w:name w:val="样式 22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63">
    <w:name w:val="样式 22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64">
    <w:name w:val="样式 22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65">
    <w:name w:val="样式 22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66">
    <w:name w:val="样式 22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67">
    <w:name w:val="样式 22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68">
    <w:name w:val="样式 22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69">
    <w:name w:val="样式 22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70">
    <w:name w:val="样式 22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71">
    <w:name w:val="样式 22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72">
    <w:name w:val="样式 22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73">
    <w:name w:val="样式 22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74">
    <w:name w:val="样式 22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75">
    <w:name w:val="样式 22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76">
    <w:name w:val="样式 22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77">
    <w:name w:val="样式 22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78">
    <w:name w:val="样式 22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79">
    <w:name w:val="样式 22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80">
    <w:name w:val="样式 22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81">
    <w:name w:val="样式 22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82">
    <w:name w:val="样式 22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83">
    <w:name w:val="样式 22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84">
    <w:name w:val="样式 22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85">
    <w:name w:val="样式 22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86">
    <w:name w:val="样式 22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87">
    <w:name w:val="样式 22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88">
    <w:name w:val="样式 22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89">
    <w:name w:val="样式 22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90">
    <w:name w:val="样式 22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91">
    <w:name w:val="样式 22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92">
    <w:name w:val="样式 22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93">
    <w:name w:val="样式 22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94">
    <w:name w:val="样式 22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95">
    <w:name w:val="样式 22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96">
    <w:name w:val="样式 22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97">
    <w:name w:val="样式 22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98">
    <w:name w:val="样式 22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99">
    <w:name w:val="样式 22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00">
    <w:name w:val="样式 22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01">
    <w:name w:val="样式 22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02">
    <w:name w:val="样式 22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03">
    <w:name w:val="样式 22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04">
    <w:name w:val="样式 22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05">
    <w:name w:val="样式 22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06">
    <w:name w:val="样式 22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07">
    <w:name w:val="样式 22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08">
    <w:name w:val="样式 22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09">
    <w:name w:val="样式 22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10">
    <w:name w:val="样式 22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11">
    <w:name w:val="样式 22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12">
    <w:name w:val="样式 22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13">
    <w:name w:val="样式 22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14">
    <w:name w:val="样式 22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15">
    <w:name w:val="样式 22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16">
    <w:name w:val="样式 22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17">
    <w:name w:val="样式 22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18">
    <w:name w:val="样式 22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19">
    <w:name w:val="样式 22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20">
    <w:name w:val="样式 22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21">
    <w:name w:val="样式 22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22">
    <w:name w:val="样式 22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23">
    <w:name w:val="样式 22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24">
    <w:name w:val="样式 22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25">
    <w:name w:val="样式 22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26">
    <w:name w:val="样式 22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27">
    <w:name w:val="样式 22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28">
    <w:name w:val="样式 22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29">
    <w:name w:val="样式 22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30">
    <w:name w:val="样式 22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31">
    <w:name w:val="样式 22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32">
    <w:name w:val="样式 22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33">
    <w:name w:val="样式 22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34">
    <w:name w:val="样式 22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35">
    <w:name w:val="样式 22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36">
    <w:name w:val="样式 22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37">
    <w:name w:val="样式 22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38">
    <w:name w:val="样式 22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39">
    <w:name w:val="样式 22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40">
    <w:name w:val="样式 22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41">
    <w:name w:val="样式 22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42">
    <w:name w:val="样式 22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43">
    <w:name w:val="样式 22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44">
    <w:name w:val="样式 22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45">
    <w:name w:val="样式 22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46">
    <w:name w:val="样式 22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47">
    <w:name w:val="样式 22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48">
    <w:name w:val="样式 22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49">
    <w:name w:val="样式 22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50">
    <w:name w:val="样式 22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51">
    <w:name w:val="样式 22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52">
    <w:name w:val="样式 22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53">
    <w:name w:val="样式 23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54">
    <w:name w:val="样式 23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55">
    <w:name w:val="样式 23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56">
    <w:name w:val="样式 23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57">
    <w:name w:val="样式 23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58">
    <w:name w:val="样式 23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59">
    <w:name w:val="样式 23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60">
    <w:name w:val="样式 23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61">
    <w:name w:val="样式 23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62">
    <w:name w:val="样式 23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63">
    <w:name w:val="样式 23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64">
    <w:name w:val="样式 23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65">
    <w:name w:val="样式 23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66">
    <w:name w:val="样式 2313 10 磅"/>
    <w:next w:val="233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67">
    <w:name w:val="样式 2314 10 磅"/>
    <w:next w:val="23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68">
    <w:name w:val="样式 2315 10 磅"/>
    <w:next w:val="233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69">
    <w:name w:val="样式 2316 10 磅"/>
    <w:next w:val="234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70">
    <w:name w:val="正文文字"/>
    <w:basedOn w:val="0"/>
    <w:next w:val="0"/>
    <w:pPr>
      <w:spacing w:after="120"/>
    </w:pPr>
  </w:style>
  <w:style w:type="paragraph" w:customStyle="1" w:styleId="2471">
    <w:name w:val="正文文字 1"/>
    <w:basedOn w:val="0"/>
    <w:autoRedefine/>
    <w:next w:val="0"/>
    <w:pPr>
      <w:ind w:left="240"/>
    </w:pPr>
    <w:rPr>
      <w:sz w:val="28"/>
      <w:szCs w:val="28"/>
    </w:rPr>
  </w:style>
  <w:style w:type="paragraph" w:customStyle="1" w:styleId="2472">
    <w:name w:val="正文文字 2"/>
    <w:basedOn w:val="0"/>
    <w:autoRedefine/>
    <w:next w:val="0"/>
    <w:pPr>
      <w:ind w:left="240"/>
    </w:pPr>
    <w:rPr>
      <w:rFonts w:ascii="Arial" w:hAnsi="Arial"/>
      <w:sz w:val="28"/>
      <w:szCs w:val="28"/>
    </w:rPr>
  </w:style>
  <w:style w:type="paragraph" w:customStyle="1" w:styleId="2473">
    <w:name w:val="正文文字 6"/>
    <w:basedOn w:val="0"/>
    <w:autoRedefine/>
    <w:next w:val="0"/>
    <w:pPr>
      <w:ind w:left="240"/>
    </w:pPr>
    <w:rPr>
      <w:sz w:val="20"/>
      <w:szCs w:val="20"/>
    </w:rPr>
  </w:style>
  <w:style w:type="paragraph" w:customStyle="1" w:styleId="2474">
    <w:name w:val="正文文字 7"/>
    <w:basedOn w:val="0"/>
    <w:autoRedefine/>
    <w:next w:val="0"/>
    <w:pPr>
      <w:ind w:left="240"/>
    </w:pPr>
    <w:rPr>
      <w:sz w:val="20"/>
      <w:szCs w:val="20"/>
    </w:rPr>
  </w:style>
  <w:style w:type="paragraph" w:customStyle="1" w:styleId="2475">
    <w:name w:val="公式样式 小写希腊字母"/>
    <w:autoRedefine/>
    <w:rPr>
      <w:rFonts w:ascii="Times New Roman" w:eastAsia="宋体" w:cs="Times New Roman" w:hAnsi="Times New Roman"/>
      <w:b w:val="0"/>
      <w:i/>
      <w:lang w:val="en-US" w:eastAsia="zh-CN" w:bidi="ar-SA"/>
    </w:rPr>
  </w:style>
  <w:style w:type="paragraph" w:customStyle="1" w:styleId="2476">
    <w:name w:val="公式样式 大写希腊字母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2477">
    <w:name w:val="公式样式 符号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2478">
    <w:name w:val="公式样式 矢量矩阵"/>
    <w:autoRedefine/>
    <w:rPr>
      <w:rFonts w:ascii="Times New Roman" w:eastAsia="宋体" w:cs="Times New Roman" w:hAnsi="Times New Roman"/>
      <w:b/>
      <w:i w:val="0"/>
      <w:lang w:val="en-US" w:eastAsia="zh-CN" w:bidi="ar-SA"/>
    </w:rPr>
  </w:style>
  <w:style w:type="paragraph" w:customStyle="1" w:styleId="2479">
    <w:name w:val="样式 2317 10 磅"/>
    <w:next w:val="234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80">
    <w:name w:val="样式 23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81">
    <w:name w:val="样式 23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82">
    <w:name w:val="样式 2320 10 磅"/>
    <w:next w:val="234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83">
    <w:name w:val="样式 23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84">
    <w:name w:val="样式 23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85">
    <w:name w:val="样式 23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86">
    <w:name w:val="样式 23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87">
    <w:name w:val="样式 23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88">
    <w:name w:val="样式 23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89">
    <w:name w:val="样式 23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90">
    <w:name w:val="样式 23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91">
    <w:name w:val="样式 23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92">
    <w:name w:val="样式 23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93">
    <w:name w:val="样式 23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94">
    <w:name w:val="样式 23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95">
    <w:name w:val="样式 23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96">
    <w:name w:val="样式 23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97">
    <w:name w:val="样式 23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98">
    <w:name w:val="样式 23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99">
    <w:name w:val="样式 23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00">
    <w:name w:val="样式 23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01">
    <w:name w:val="样式 23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02">
    <w:name w:val="样式 23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03">
    <w:name w:val="样式 23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04">
    <w:name w:val="样式 23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05">
    <w:name w:val="样式 23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06">
    <w:name w:val="样式 23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07">
    <w:name w:val="样式 23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08">
    <w:name w:val="样式 23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09">
    <w:name w:val="样式 23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10">
    <w:name w:val="样式 23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11">
    <w:name w:val="样式 23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12">
    <w:name w:val="样式 23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13">
    <w:name w:val="样式 23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14">
    <w:name w:val="样式 23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15">
    <w:name w:val="样式 23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16">
    <w:name w:val="样式 23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17">
    <w:name w:val="样式 23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18">
    <w:name w:val="样式 23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19">
    <w:name w:val="样式 23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20">
    <w:name w:val="样式 23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21">
    <w:name w:val="样式 23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22">
    <w:name w:val="样式 23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23">
    <w:name w:val="样式 23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24">
    <w:name w:val="样式 23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25">
    <w:name w:val="样式 23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26">
    <w:name w:val="样式 23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27">
    <w:name w:val="样式 23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28">
    <w:name w:val="样式 23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29">
    <w:name w:val="样式 23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30">
    <w:name w:val="样式 23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31">
    <w:name w:val="样式 23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32">
    <w:name w:val="样式 23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33">
    <w:name w:val="样式 23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34">
    <w:name w:val="样式 23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35">
    <w:name w:val="样式 23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36">
    <w:name w:val="样式 23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37">
    <w:name w:val="样式 23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38">
    <w:name w:val="样式 23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39">
    <w:name w:val="样式 23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40">
    <w:name w:val="样式 23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41">
    <w:name w:val="样式 23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42">
    <w:name w:val="样式 23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43">
    <w:name w:val="样式 23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44">
    <w:name w:val="样式 23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45">
    <w:name w:val="样式 23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46">
    <w:name w:val="样式 23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47">
    <w:name w:val="样式 23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48">
    <w:name w:val="样式 23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49">
    <w:name w:val="样式 23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50">
    <w:name w:val="样式 23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51">
    <w:name w:val="样式 23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52">
    <w:name w:val="样式 23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53">
    <w:name w:val="样式 23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54">
    <w:name w:val="样式 23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55">
    <w:name w:val="样式 23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56">
    <w:name w:val="样式 23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57">
    <w:name w:val="样式 23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58">
    <w:name w:val="样式 23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59">
    <w:name w:val="样式 23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60">
    <w:name w:val="样式 23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61">
    <w:name w:val="样式 23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62">
    <w:name w:val="样式 24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63">
    <w:name w:val="样式 24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64">
    <w:name w:val="样式 24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65">
    <w:name w:val="样式 24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66">
    <w:name w:val="样式 24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67">
    <w:name w:val="样式 24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68">
    <w:name w:val="样式 24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69">
    <w:name w:val="样式 24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70">
    <w:name w:val="样式 24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71">
    <w:name w:val="样式 24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72">
    <w:name w:val="样式 24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73">
    <w:name w:val="样式 24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74">
    <w:name w:val="样式 24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75">
    <w:name w:val="样式 24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76">
    <w:name w:val="样式 24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77">
    <w:name w:val="样式 24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78">
    <w:name w:val="样式 24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79">
    <w:name w:val="样式 24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80">
    <w:name w:val="样式 24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81">
    <w:name w:val="样式 24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82">
    <w:name w:val="样式 24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83">
    <w:name w:val="样式 24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84">
    <w:name w:val="样式 24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85">
    <w:name w:val="样式 24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86">
    <w:name w:val="样式 24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87">
    <w:name w:val="样式 24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88">
    <w:name w:val="样式 24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89">
    <w:name w:val="样式 24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90">
    <w:name w:val="样式 24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91">
    <w:name w:val="样式 24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92">
    <w:name w:val="样式 24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93">
    <w:name w:val="样式 24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94">
    <w:name w:val="样式 24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95">
    <w:name w:val="样式 24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96">
    <w:name w:val="样式 24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97">
    <w:name w:val="样式 24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98">
    <w:name w:val="样式 24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99">
    <w:name w:val="样式 24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00">
    <w:name w:val="样式 24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01">
    <w:name w:val="样式 24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02">
    <w:name w:val="样式 24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03">
    <w:name w:val="样式 24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04">
    <w:name w:val="样式 24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05">
    <w:name w:val="样式 24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06">
    <w:name w:val="样式 24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07">
    <w:name w:val="样式 24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08">
    <w:name w:val="样式 24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09">
    <w:name w:val="样式 24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10">
    <w:name w:val="样式 24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11">
    <w:name w:val="样式 24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12">
    <w:name w:val="样式 24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13">
    <w:name w:val="样式 24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14">
    <w:name w:val="样式 24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15">
    <w:name w:val="样式 24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16">
    <w:name w:val="样式 24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17">
    <w:name w:val="样式 24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18">
    <w:name w:val="样式 24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19">
    <w:name w:val="样式 24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20">
    <w:name w:val="样式 24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21">
    <w:name w:val="样式 24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22">
    <w:name w:val="样式 24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23">
    <w:name w:val="样式 24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24">
    <w:name w:val="样式 24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25">
    <w:name w:val="样式 24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26">
    <w:name w:val="样式 24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27">
    <w:name w:val="样式 24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28">
    <w:name w:val="样式 24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29">
    <w:name w:val="样式 24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30">
    <w:name w:val="样式 24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31">
    <w:name w:val="样式 24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32">
    <w:name w:val="样式 24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33">
    <w:name w:val="样式 24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34">
    <w:name w:val="样式 24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35">
    <w:name w:val="样式 24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36">
    <w:name w:val="样式 24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37">
    <w:name w:val="样式 24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38">
    <w:name w:val="样式 24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39">
    <w:name w:val="样式 24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40">
    <w:name w:val="样式 24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41">
    <w:name w:val="样式 24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42">
    <w:name w:val="样式 24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43">
    <w:name w:val="样式 24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44">
    <w:name w:val="样式 24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45">
    <w:name w:val="样式 24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46">
    <w:name w:val="样式 24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47">
    <w:name w:val="样式 24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48">
    <w:name w:val="样式 24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49">
    <w:name w:val="样式 24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50">
    <w:name w:val="样式 24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51">
    <w:name w:val="样式 24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52">
    <w:name w:val="样式 24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53">
    <w:name w:val="样式 24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54">
    <w:name w:val="样式 24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55">
    <w:name w:val="样式 24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56">
    <w:name w:val="样式 24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57">
    <w:name w:val="样式 2495 10 磅"/>
    <w:next w:val="251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58">
    <w:name w:val="样式 2496 10 磅"/>
    <w:next w:val="252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59">
    <w:name w:val="样式 2497 10 磅"/>
    <w:next w:val="252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60">
    <w:name w:val="样式 2498 10 磅"/>
    <w:next w:val="252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61">
    <w:name w:val="样式 2499 10 磅"/>
    <w:next w:val="25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62">
    <w:name w:val="样式 2500 10 磅"/>
    <w:next w:val="25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63">
    <w:name w:val="样式 25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64">
    <w:name w:val="样式 25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65">
    <w:name w:val="样式 25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66">
    <w:name w:val="样式 25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67">
    <w:name w:val="样式 25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68">
    <w:name w:val="样式 25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69">
    <w:name w:val="样式 25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70">
    <w:name w:val="样式 25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71">
    <w:name w:val="样式 25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72">
    <w:name w:val="样式 25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73">
    <w:name w:val="样式 2511 10 磅"/>
    <w:next w:val="25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74">
    <w:name w:val="样式 25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75">
    <w:name w:val="样式 25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76">
    <w:name w:val="样式 2514 10 磅"/>
    <w:next w:val="25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77">
    <w:name w:val="样式 2515 10 磅"/>
    <w:next w:val="253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78">
    <w:name w:val="样式 2516 10 磅"/>
    <w:next w:val="254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79">
    <w:name w:val="样式 2517 10 磅"/>
    <w:next w:val="254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80">
    <w:name w:val="样式 2518 10 磅"/>
    <w:next w:val="254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81">
    <w:name w:val="样式 2519 10 磅"/>
    <w:next w:val="254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82">
    <w:name w:val="样式 2520 10 磅"/>
    <w:next w:val="254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83">
    <w:name w:val="样式 2521 10 磅"/>
    <w:next w:val="254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84">
    <w:name w:val="样式 25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85">
    <w:name w:val="样式 25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86">
    <w:name w:val="样式 25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87">
    <w:name w:val="样式 25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88">
    <w:name w:val="样式 25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89">
    <w:name w:val="样式 25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90">
    <w:name w:val="样式 25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91">
    <w:name w:val="样式 25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92">
    <w:name w:val="样式 25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93">
    <w:name w:val="样式 25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94">
    <w:name w:val="样式 25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95">
    <w:name w:val="样式 25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96">
    <w:name w:val="样式 25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97">
    <w:name w:val="样式 25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98">
    <w:name w:val="样式 25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99">
    <w:name w:val="样式 25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00">
    <w:name w:val="样式 25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01">
    <w:name w:val="样式 25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02">
    <w:name w:val="样式 25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03">
    <w:name w:val="样式 25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04">
    <w:name w:val="样式 25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05">
    <w:name w:val="样式 25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06">
    <w:name w:val="样式 25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07">
    <w:name w:val="样式 25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08">
    <w:name w:val="样式 25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09">
    <w:name w:val="样式 25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10">
    <w:name w:val="样式 25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11">
    <w:name w:val="样式 25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12">
    <w:name w:val="样式 25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13">
    <w:name w:val="样式 25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14">
    <w:name w:val="样式 25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15">
    <w:name w:val="样式 25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16">
    <w:name w:val="样式 25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17">
    <w:name w:val="样式 25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18">
    <w:name w:val="样式 25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19">
    <w:name w:val="样式 25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20">
    <w:name w:val="样式 25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21">
    <w:name w:val="样式 25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22">
    <w:name w:val="样式 25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23">
    <w:name w:val="样式 25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24">
    <w:name w:val="样式 25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25">
    <w:name w:val="样式 25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26">
    <w:name w:val="样式 25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27">
    <w:name w:val="样式 25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28">
    <w:name w:val="样式 25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29">
    <w:name w:val="样式 25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30">
    <w:name w:val="样式 25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31">
    <w:name w:val="样式 25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32">
    <w:name w:val="样式 25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33">
    <w:name w:val="样式 25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34">
    <w:name w:val="样式 25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35">
    <w:name w:val="样式 25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36">
    <w:name w:val="样式 25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37">
    <w:name w:val="样式 25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38">
    <w:name w:val="样式 25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39">
    <w:name w:val="样式 25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40">
    <w:name w:val="样式 25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41">
    <w:name w:val="样式 25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42">
    <w:name w:val="样式 25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43">
    <w:name w:val="样式 25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44">
    <w:name w:val="样式 25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45">
    <w:name w:val="样式 25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46">
    <w:name w:val="样式 25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47">
    <w:name w:val="样式 25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48">
    <w:name w:val="样式 25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49">
    <w:name w:val="样式 25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50">
    <w:name w:val="样式 25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51">
    <w:name w:val="样式 25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52">
    <w:name w:val="样式 25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53">
    <w:name w:val="样式 25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54">
    <w:name w:val="样式 25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55">
    <w:name w:val="样式 25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56">
    <w:name w:val="样式 25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57">
    <w:name w:val="样式 25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58">
    <w:name w:val="样式 25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59">
    <w:name w:val="样式 25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60">
    <w:name w:val="样式 25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61">
    <w:name w:val="样式 25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62">
    <w:name w:val="样式 26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63">
    <w:name w:val="样式 26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64">
    <w:name w:val="样式 26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65">
    <w:name w:val="样式 26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66">
    <w:name w:val="样式 26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67">
    <w:name w:val="样式 26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68">
    <w:name w:val="样式 26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69">
    <w:name w:val="样式 26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70">
    <w:name w:val="样式 26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71">
    <w:name w:val="样式 26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72">
    <w:name w:val="样式 26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73">
    <w:name w:val="样式 26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74">
    <w:name w:val="样式 26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75">
    <w:name w:val="样式 26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76">
    <w:name w:val="样式 26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77">
    <w:name w:val="样式 26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78">
    <w:name w:val="样式 26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79">
    <w:name w:val="样式 26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80">
    <w:name w:val="样式 26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81">
    <w:name w:val="样式 26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82">
    <w:name w:val="样式 26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83">
    <w:name w:val="样式 26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84">
    <w:name w:val="样式 26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85">
    <w:name w:val="样式 26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86">
    <w:name w:val="样式 26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87">
    <w:name w:val="样式 26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88">
    <w:name w:val="样式 26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89">
    <w:name w:val="样式 26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90">
    <w:name w:val="样式 26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91">
    <w:name w:val="样式 26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92">
    <w:name w:val="样式 26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93">
    <w:name w:val="样式 26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94">
    <w:name w:val="样式 26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95">
    <w:name w:val="样式 26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96">
    <w:name w:val="样式 26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97">
    <w:name w:val="样式 26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98">
    <w:name w:val="样式 26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99">
    <w:name w:val="样式 26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00">
    <w:name w:val="样式 26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01">
    <w:name w:val="样式 26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02">
    <w:name w:val="样式 26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03">
    <w:name w:val="样式 26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04">
    <w:name w:val="样式 26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05">
    <w:name w:val="样式 26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06">
    <w:name w:val="样式 26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07">
    <w:name w:val="样式 26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08">
    <w:name w:val="样式 26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09">
    <w:name w:val="样式 26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10">
    <w:name w:val="样式 26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11">
    <w:name w:val="样式 26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12">
    <w:name w:val="样式 26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13">
    <w:name w:val="样式 26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14">
    <w:name w:val="样式 26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15">
    <w:name w:val="样式 26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16">
    <w:name w:val="样式 26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17">
    <w:name w:val="样式 26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18">
    <w:name w:val="样式 26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19">
    <w:name w:val="样式 26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20">
    <w:name w:val="样式 26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21">
    <w:name w:val="样式 26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22">
    <w:name w:val="样式 26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23">
    <w:name w:val="样式 26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24">
    <w:name w:val="样式 26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25">
    <w:name w:val="样式 26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26">
    <w:name w:val="样式 26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27">
    <w:name w:val="样式 26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28">
    <w:name w:val="样式 26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29">
    <w:name w:val="样式 26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30">
    <w:name w:val="样式 26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31">
    <w:name w:val="样式 26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32">
    <w:name w:val="样式 26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33">
    <w:name w:val="样式 26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34">
    <w:name w:val="样式 26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35">
    <w:name w:val="样式 26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36">
    <w:name w:val="样式 26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37">
    <w:name w:val="样式 26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38">
    <w:name w:val="样式 26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39">
    <w:name w:val="样式 26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40">
    <w:name w:val="样式 26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41">
    <w:name w:val="样式 26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42">
    <w:name w:val="样式 26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43">
    <w:name w:val="样式 26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44">
    <w:name w:val="样式 26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45">
    <w:name w:val="样式 26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46">
    <w:name w:val="样式 26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47">
    <w:name w:val="样式 26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48">
    <w:name w:val="样式 26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49">
    <w:name w:val="样式 26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50">
    <w:name w:val="样式 26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51">
    <w:name w:val="样式 26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52">
    <w:name w:val="样式 26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53">
    <w:name w:val="样式 26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54">
    <w:name w:val="样式 26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55">
    <w:name w:val="样式 26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56">
    <w:name w:val="样式 26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57">
    <w:name w:val="样式 26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58">
    <w:name w:val="样式 26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59">
    <w:name w:val="样式 26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60">
    <w:name w:val="样式 26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61">
    <w:name w:val="样式 26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62">
    <w:name w:val="样式 27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63">
    <w:name w:val="样式 27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64">
    <w:name w:val="样式 2702 10 磅"/>
    <w:next w:val="27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65">
    <w:name w:val="样式 27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66">
    <w:name w:val="样式 27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67">
    <w:name w:val="样式 2705 10 磅"/>
    <w:next w:val="272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68">
    <w:name w:val="样式 2706 10 磅"/>
    <w:next w:val="273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69">
    <w:name w:val="样式 2707 10 磅"/>
    <w:next w:val="273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70">
    <w:name w:val="样式 27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71">
    <w:name w:val="样式 27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72">
    <w:name w:val="样式 27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73">
    <w:name w:val="样式 27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74">
    <w:name w:val="样式 2712 10 磅"/>
    <w:next w:val="273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75">
    <w:name w:val="样式 2713 10 磅"/>
    <w:next w:val="273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76">
    <w:name w:val="样式 2714 10 磅"/>
    <w:next w:val="27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77">
    <w:name w:val="样式 2715 10 磅"/>
    <w:next w:val="273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78">
    <w:name w:val="样式 27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79">
    <w:name w:val="样式 27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80">
    <w:name w:val="样式 27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81">
    <w:name w:val="样式 27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82">
    <w:name w:val="样式 27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83">
    <w:name w:val="样式 27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84">
    <w:name w:val="样式 27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85">
    <w:name w:val="样式 2723 10 磅"/>
    <w:next w:val="274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86">
    <w:name w:val="样式 27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87">
    <w:name w:val="样式 27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88">
    <w:name w:val="样式 27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89">
    <w:name w:val="样式 27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90">
    <w:name w:val="样式 27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91">
    <w:name w:val="样式 2729 10 磅"/>
    <w:next w:val="275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92">
    <w:name w:val="样式 2730 10 磅"/>
    <w:next w:val="275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93">
    <w:name w:val="样式 2731 10 磅"/>
    <w:next w:val="275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94">
    <w:name w:val="样式 2732 10 磅"/>
    <w:next w:val="275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95">
    <w:name w:val="样式 27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96">
    <w:name w:val="样式 27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97">
    <w:name w:val="样式 27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98">
    <w:name w:val="样式 27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99">
    <w:name w:val="样式 27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00">
    <w:name w:val="样式 27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01">
    <w:name w:val="样式 2739 10 磅"/>
    <w:next w:val="276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02">
    <w:name w:val="样式 2740 10 磅"/>
    <w:next w:val="276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03">
    <w:name w:val="样式 2741 10 磅"/>
    <w:next w:val="276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04">
    <w:name w:val="样式 2742 10 磅"/>
    <w:next w:val="276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05">
    <w:name w:val="样式 27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06">
    <w:name w:val="样式 27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07">
    <w:name w:val="样式 27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08">
    <w:name w:val="样式 27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09">
    <w:name w:val="样式 27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10">
    <w:name w:val="样式 27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11">
    <w:name w:val="样式 27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12">
    <w:name w:val="样式 27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13">
    <w:name w:val="样式 27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14">
    <w:name w:val="样式 27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15">
    <w:name w:val="样式 27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16">
    <w:name w:val="样式 27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17">
    <w:name w:val="样式 27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18">
    <w:name w:val="样式 27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19">
    <w:name w:val="样式 27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20">
    <w:name w:val="样式 27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21">
    <w:name w:val="样式 2759 10 磅"/>
    <w:next w:val="278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22">
    <w:name w:val="样式 2760 10 磅"/>
    <w:next w:val="278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23">
    <w:name w:val="样式 2761 10 磅"/>
    <w:next w:val="278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24">
    <w:name w:val="样式 2762 10 磅"/>
    <w:next w:val="278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25">
    <w:name w:val="样式 2763 10 磅"/>
    <w:next w:val="278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26">
    <w:name w:val="样式 27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27">
    <w:name w:val="样式 27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28">
    <w:name w:val="样式 27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29">
    <w:name w:val="样式 27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30">
    <w:name w:val="样式 27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31">
    <w:name w:val="样式 27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32">
    <w:name w:val="样式 27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33">
    <w:name w:val="样式 27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34">
    <w:name w:val="样式 27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35">
    <w:name w:val="样式 27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36">
    <w:name w:val="样式 27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37">
    <w:name w:val="样式 27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38">
    <w:name w:val="样式 27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39">
    <w:name w:val="样式 27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40">
    <w:name w:val="样式 27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41">
    <w:name w:val="样式 27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42">
    <w:name w:val="样式 27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43">
    <w:name w:val="样式 27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44">
    <w:name w:val="样式 27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45">
    <w:name w:val="样式 27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46">
    <w:name w:val="样式 27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47">
    <w:name w:val="样式 27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48">
    <w:name w:val="样式 27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49">
    <w:name w:val="样式 27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50">
    <w:name w:val="样式 27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51">
    <w:name w:val="样式 27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52">
    <w:name w:val="样式 27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53">
    <w:name w:val="样式 27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54">
    <w:name w:val="样式 27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55">
    <w:name w:val="样式 27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56">
    <w:name w:val="样式 27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57">
    <w:name w:val="样式 27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58">
    <w:name w:val="样式 27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59">
    <w:name w:val="样式 27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60">
    <w:name w:val="样式 27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61">
    <w:name w:val="样式 27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62">
    <w:name w:val="样式 28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63">
    <w:name w:val="样式 28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64">
    <w:name w:val="样式 28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65">
    <w:name w:val="样式 28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66">
    <w:name w:val="样式 28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67">
    <w:name w:val="样式 28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68">
    <w:name w:val="样式 28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69">
    <w:name w:val="样式 28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70">
    <w:name w:val="样式 28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71">
    <w:name w:val="样式 28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72">
    <w:name w:val="样式 28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73">
    <w:name w:val="样式 28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74">
    <w:name w:val="样式 28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75">
    <w:name w:val="样式 28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76">
    <w:name w:val="样式 28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77">
    <w:name w:val="样式 28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78">
    <w:name w:val="样式 28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79">
    <w:name w:val="样式 28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80">
    <w:name w:val="样式 28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81">
    <w:name w:val="样式 28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82">
    <w:name w:val="样式 28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83">
    <w:name w:val="样式 28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84">
    <w:name w:val="样式 28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85">
    <w:name w:val="样式 28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86">
    <w:name w:val="样式 28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87">
    <w:name w:val="样式 28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88">
    <w:name w:val="样式 28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89">
    <w:name w:val="样式 28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90">
    <w:name w:val="样式 28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91">
    <w:name w:val="样式 28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92">
    <w:name w:val="样式 28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93">
    <w:name w:val="样式 28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94">
    <w:name w:val="样式 28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95">
    <w:name w:val="样式 28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96">
    <w:name w:val="样式 28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97">
    <w:name w:val="样式 28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98">
    <w:name w:val="样式 28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99">
    <w:name w:val="样式 28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00">
    <w:name w:val="样式 28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01">
    <w:name w:val="样式 28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02">
    <w:name w:val="样式 28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03">
    <w:name w:val="样式 28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04">
    <w:name w:val="样式 28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05">
    <w:name w:val="样式 28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06">
    <w:name w:val="样式 28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07">
    <w:name w:val="样式 28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08">
    <w:name w:val="样式 28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09">
    <w:name w:val="样式 28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10">
    <w:name w:val="样式 28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11">
    <w:name w:val="样式 28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12">
    <w:name w:val="样式 28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13">
    <w:name w:val="样式 28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14">
    <w:name w:val="样式 28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15">
    <w:name w:val="样式 28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16">
    <w:name w:val="样式 28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17">
    <w:name w:val="样式 28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18">
    <w:name w:val="样式 28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19">
    <w:name w:val="样式 28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20">
    <w:name w:val="样式 28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21">
    <w:name w:val="样式 28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22">
    <w:name w:val="样式 28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23">
    <w:name w:val="样式 28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24">
    <w:name w:val="样式 28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25">
    <w:name w:val="样式 28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26">
    <w:name w:val="样式 28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27">
    <w:name w:val="样式 28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28">
    <w:name w:val="样式 28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29">
    <w:name w:val="样式 28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30">
    <w:name w:val="样式 28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31">
    <w:name w:val="样式 28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32">
    <w:name w:val="样式 28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33">
    <w:name w:val="样式 28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34">
    <w:name w:val="样式 28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35">
    <w:name w:val="样式 28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36">
    <w:name w:val="样式 28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37">
    <w:name w:val="样式 28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38">
    <w:name w:val="样式 28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39">
    <w:name w:val="样式 28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40">
    <w:name w:val="样式 28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41">
    <w:name w:val="样式 28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42">
    <w:name w:val="样式 28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43">
    <w:name w:val="样式 28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44">
    <w:name w:val="样式 28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45">
    <w:name w:val="样式 28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46">
    <w:name w:val="样式 28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47">
    <w:name w:val="样式 28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48">
    <w:name w:val="样式 28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49">
    <w:name w:val="样式 28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50">
    <w:name w:val="样式 28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51">
    <w:name w:val="样式 28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52">
    <w:name w:val="样式 28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53">
    <w:name w:val="样式 28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54">
    <w:name w:val="样式 2892 10 磅"/>
    <w:next w:val="29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55">
    <w:name w:val="样式 28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56">
    <w:name w:val="样式 28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57">
    <w:name w:val="样式 28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58">
    <w:name w:val="样式 28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59">
    <w:name w:val="样式 28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60">
    <w:name w:val="样式 28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61">
    <w:name w:val="样式 28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62">
    <w:name w:val="样式 29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63">
    <w:name w:val="样式 29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64">
    <w:name w:val="样式 29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65">
    <w:name w:val="样式 29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66">
    <w:name w:val="样式 29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67">
    <w:name w:val="样式 29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68">
    <w:name w:val="样式 29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69">
    <w:name w:val="样式 29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70">
    <w:name w:val="样式 2908 10 磅"/>
    <w:next w:val="293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71">
    <w:name w:val="样式 2909 10 磅"/>
    <w:next w:val="293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72">
    <w:name w:val="样式 2910 10 磅"/>
    <w:next w:val="29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73">
    <w:name w:val="样式 2911 10 磅"/>
    <w:next w:val="29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74">
    <w:name w:val="样式 2912 10 磅"/>
    <w:next w:val="293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75">
    <w:name w:val="样式 2913 10 磅"/>
    <w:next w:val="293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76">
    <w:name w:val="样式 2914 10 磅"/>
    <w:next w:val="29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77">
    <w:name w:val="样式 2915 10 磅"/>
    <w:next w:val="293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78">
    <w:name w:val="样式 2916 10 磅"/>
    <w:next w:val="294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79">
    <w:name w:val="样式 29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80">
    <w:name w:val="样式 29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81">
    <w:name w:val="样式 29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82">
    <w:name w:val="样式 29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83">
    <w:name w:val="样式 29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84">
    <w:name w:val="样式 29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85">
    <w:name w:val="样式 29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86">
    <w:name w:val="样式 29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87">
    <w:name w:val="样式 29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88">
    <w:name w:val="样式 29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89">
    <w:name w:val="样式 29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90">
    <w:name w:val="样式 29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91">
    <w:name w:val="样式 29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92">
    <w:name w:val="样式 2930 10 磅"/>
    <w:next w:val="295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93">
    <w:name w:val="样式 2931 10 磅"/>
    <w:next w:val="295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94">
    <w:name w:val="样式 2932 10 磅"/>
    <w:next w:val="295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95">
    <w:name w:val="样式 2933 10 磅"/>
    <w:next w:val="295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96">
    <w:name w:val="样式 2934 10 磅"/>
    <w:next w:val="295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97">
    <w:name w:val="样式 2935 10 磅"/>
    <w:next w:val="295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98">
    <w:name w:val="样式 29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99">
    <w:name w:val="样式 29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00">
    <w:name w:val="样式 29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01">
    <w:name w:val="样式 29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02">
    <w:name w:val="样式 29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03">
    <w:name w:val="样式 29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04">
    <w:name w:val="样式 29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05">
    <w:name w:val="样式 29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06">
    <w:name w:val="样式 29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07">
    <w:name w:val="样式 2945 10 磅"/>
    <w:next w:val="296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08">
    <w:name w:val="样式 2946 10 磅"/>
    <w:next w:val="297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09">
    <w:name w:val="样式 2947 10 磅"/>
    <w:next w:val="297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10">
    <w:name w:val="样式 2948 10 磅"/>
    <w:next w:val="297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11">
    <w:name w:val="样式 2949 10 磅"/>
    <w:next w:val="297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12">
    <w:name w:val="样式 2950 10 磅"/>
    <w:next w:val="297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13">
    <w:name w:val="样式 29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14">
    <w:name w:val="样式 29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15">
    <w:name w:val="样式 29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16">
    <w:name w:val="样式 29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17">
    <w:name w:val="样式 29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18">
    <w:name w:val="样式 29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19">
    <w:name w:val="样式 29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20">
    <w:name w:val="样式 29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21">
    <w:name w:val="样式 29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22">
    <w:name w:val="样式 29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23">
    <w:name w:val="样式 29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24">
    <w:name w:val="样式 29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25">
    <w:name w:val="样式 29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26">
    <w:name w:val="样式 29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27">
    <w:name w:val="样式 29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28">
    <w:name w:val="样式 29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29">
    <w:name w:val="样式 29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30">
    <w:name w:val="样式 29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31">
    <w:name w:val="样式 29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32">
    <w:name w:val="样式 29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33">
    <w:name w:val="样式 29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34">
    <w:name w:val="样式 29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35">
    <w:name w:val="样式 29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36">
    <w:name w:val="样式 29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37">
    <w:name w:val="样式 29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38">
    <w:name w:val="样式 29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39">
    <w:name w:val="样式 29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40">
    <w:name w:val="样式 29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41">
    <w:name w:val="样式 29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42">
    <w:name w:val="样式 29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43">
    <w:name w:val="样式 29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44">
    <w:name w:val="样式 29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45">
    <w:name w:val="样式 29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46">
    <w:name w:val="样式 29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47">
    <w:name w:val="样式 29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48">
    <w:name w:val="样式 29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49">
    <w:name w:val="样式 29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50">
    <w:name w:val="样式 29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51">
    <w:name w:val="样式 29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52">
    <w:name w:val="样式 29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53">
    <w:name w:val="样式 29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54">
    <w:name w:val="样式 29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55">
    <w:name w:val="样式 29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56">
    <w:name w:val="样式 29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57">
    <w:name w:val="样式 29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58">
    <w:name w:val="样式 29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59">
    <w:name w:val="样式 29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60">
    <w:name w:val="样式 29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61">
    <w:name w:val="样式 29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62">
    <w:name w:val="样式 30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63">
    <w:name w:val="样式 30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64">
    <w:name w:val="样式 30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65">
    <w:name w:val="样式 30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66">
    <w:name w:val="样式 30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67">
    <w:name w:val="样式 30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68">
    <w:name w:val="样式 30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69">
    <w:name w:val="样式 30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70">
    <w:name w:val="样式 30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71">
    <w:name w:val="样式 30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72">
    <w:name w:val="样式 30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73">
    <w:name w:val="样式 30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74">
    <w:name w:val="样式 30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75">
    <w:name w:val="样式 30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76">
    <w:name w:val="样式 30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77">
    <w:name w:val="样式 30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78">
    <w:name w:val="样式 30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79">
    <w:name w:val="样式 30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80">
    <w:name w:val="样式 30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81">
    <w:name w:val="样式 30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82">
    <w:name w:val="样式 30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83">
    <w:name w:val="样式 30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84">
    <w:name w:val="样式 30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85">
    <w:name w:val="样式 30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86">
    <w:name w:val="样式 30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87">
    <w:name w:val="样式 30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88">
    <w:name w:val="样式 30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89">
    <w:name w:val="样式 30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90">
    <w:name w:val="样式 30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91">
    <w:name w:val="样式 30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92">
    <w:name w:val="样式 30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93">
    <w:name w:val="样式 30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94">
    <w:name w:val="样式 30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95">
    <w:name w:val="样式 30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96">
    <w:name w:val="样式 30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97">
    <w:name w:val="样式 30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98">
    <w:name w:val="样式 30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99">
    <w:name w:val="样式 30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00">
    <w:name w:val="样式 30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01">
    <w:name w:val="样式 30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02">
    <w:name w:val="样式 30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03">
    <w:name w:val="样式 30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04">
    <w:name w:val="样式 30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05">
    <w:name w:val="样式 30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06">
    <w:name w:val="样式 30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07">
    <w:name w:val="样式 30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08">
    <w:name w:val="样式 30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09">
    <w:name w:val="样式 30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10">
    <w:name w:val="样式 30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11">
    <w:name w:val="样式 30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12">
    <w:name w:val="样式 30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13">
    <w:name w:val="样式 30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14">
    <w:name w:val="样式 30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15">
    <w:name w:val="样式 30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16">
    <w:name w:val="样式 30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17">
    <w:name w:val="样式 30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18">
    <w:name w:val="样式 30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19">
    <w:name w:val="样式 30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20">
    <w:name w:val="样式 30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21">
    <w:name w:val="样式 30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22">
    <w:name w:val="样式 30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23">
    <w:name w:val="样式 30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24">
    <w:name w:val="样式 30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25">
    <w:name w:val="样式 30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26">
    <w:name w:val="样式 30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27">
    <w:name w:val="样式 30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28">
    <w:name w:val="样式 30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29">
    <w:name w:val="样式 30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30">
    <w:name w:val="样式 30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31">
    <w:name w:val="样式 30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32">
    <w:name w:val="样式 30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33">
    <w:name w:val="样式 30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34">
    <w:name w:val="样式 30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35">
    <w:name w:val="样式 30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36">
    <w:name w:val="样式 30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37">
    <w:name w:val="样式 30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38">
    <w:name w:val="样式 30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39">
    <w:name w:val="样式 30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40">
    <w:name w:val="样式 30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41">
    <w:name w:val="样式 30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42">
    <w:name w:val="样式 30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43">
    <w:name w:val="样式 30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44">
    <w:name w:val="样式 30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45">
    <w:name w:val="样式 30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46">
    <w:name w:val="样式 30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47">
    <w:name w:val="样式 30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48">
    <w:name w:val="样式 30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49">
    <w:name w:val="样式 30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50">
    <w:name w:val="样式 30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51">
    <w:name w:val="样式 30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52">
    <w:name w:val="样式 30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53">
    <w:name w:val="样式 30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54">
    <w:name w:val="样式 30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55">
    <w:name w:val="样式 30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56">
    <w:name w:val="样式 30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57">
    <w:name w:val="样式 30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58">
    <w:name w:val="样式 30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59">
    <w:name w:val="样式 30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60">
    <w:name w:val="样式 30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61">
    <w:name w:val="样式 30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62">
    <w:name w:val="样式 31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63">
    <w:name w:val="样式 31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64">
    <w:name w:val="样式 31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65">
    <w:name w:val="样式 31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66">
    <w:name w:val="样式 31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67">
    <w:name w:val="样式 31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68">
    <w:name w:val="样式 31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69">
    <w:name w:val="样式 31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70">
    <w:name w:val="样式 31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71">
    <w:name w:val="样式 31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72">
    <w:name w:val="样式 31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73">
    <w:name w:val="样式 31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74">
    <w:name w:val="样式 31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75">
    <w:name w:val="样式 31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76">
    <w:name w:val="样式 31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77">
    <w:name w:val="样式 31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78">
    <w:name w:val="样式 31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79">
    <w:name w:val="样式 31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80">
    <w:name w:val="样式 31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81">
    <w:name w:val="样式 31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82">
    <w:name w:val="样式 31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83">
    <w:name w:val="样式 31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84">
    <w:name w:val="样式 31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85">
    <w:name w:val="样式 31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86">
    <w:name w:val="样式 31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87">
    <w:name w:val="样式 31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88">
    <w:name w:val="样式 31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89">
    <w:name w:val="样式 31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90">
    <w:name w:val="样式 31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91">
    <w:name w:val="样式 31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92">
    <w:name w:val="样式 31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93">
    <w:name w:val="样式 31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94">
    <w:name w:val="样式 31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95">
    <w:name w:val="样式 31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96">
    <w:name w:val="样式 31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97">
    <w:name w:val="样式 31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98">
    <w:name w:val="样式 31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99">
    <w:name w:val="样式 31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00">
    <w:name w:val="样式 31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01">
    <w:name w:val="样式 31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02">
    <w:name w:val="样式 31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03">
    <w:name w:val="样式 31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04">
    <w:name w:val="样式 31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05">
    <w:name w:val="样式 31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06">
    <w:name w:val="样式 31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07">
    <w:name w:val="样式 31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08">
    <w:name w:val="样式 31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09">
    <w:name w:val="样式 31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10">
    <w:name w:val="样式 31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11">
    <w:name w:val="样式 31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12">
    <w:name w:val="样式 31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13">
    <w:name w:val="样式 31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14">
    <w:name w:val="样式 31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15">
    <w:name w:val="样式 31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16">
    <w:name w:val="样式 31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17">
    <w:name w:val="样式 31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18">
    <w:name w:val="样式 31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19">
    <w:name w:val="样式 31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20">
    <w:name w:val="样式 31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21">
    <w:name w:val="样式 31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22">
    <w:name w:val="样式 31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23">
    <w:name w:val="样式 31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24">
    <w:name w:val="样式 31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25">
    <w:name w:val="样式 31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26">
    <w:name w:val="样式 31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27">
    <w:name w:val="样式 31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28">
    <w:name w:val="样式 31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29">
    <w:name w:val="样式 31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30">
    <w:name w:val="样式 31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31">
    <w:name w:val="样式 31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32">
    <w:name w:val="样式 31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33">
    <w:name w:val="样式 31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34">
    <w:name w:val="样式 31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35">
    <w:name w:val="样式 31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36">
    <w:name w:val="样式 31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37">
    <w:name w:val="样式 31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38">
    <w:name w:val="样式 31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39">
    <w:name w:val="样式 31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40">
    <w:name w:val="样式 31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41">
    <w:name w:val="样式 31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42">
    <w:name w:val="样式 31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43">
    <w:name w:val="样式 31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44">
    <w:name w:val="样式 31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45">
    <w:name w:val="样式 31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46">
    <w:name w:val="样式 31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47">
    <w:name w:val="样式 31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48">
    <w:name w:val="样式 31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49">
    <w:name w:val="样式 31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50">
    <w:name w:val="样式 31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51">
    <w:name w:val="样式 31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52">
    <w:name w:val="样式 31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53">
    <w:name w:val="样式 31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54">
    <w:name w:val="样式 31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55">
    <w:name w:val="样式 31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56">
    <w:name w:val="样式 31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57">
    <w:name w:val="样式 31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58">
    <w:name w:val="样式 31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59">
    <w:name w:val="样式 31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60">
    <w:name w:val="样式 31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61">
    <w:name w:val="样式 31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62">
    <w:name w:val="样式 32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63">
    <w:name w:val="样式 32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64">
    <w:name w:val="样式 32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65">
    <w:name w:val="样式 32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66">
    <w:name w:val="样式 32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67">
    <w:name w:val="样式 32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68">
    <w:name w:val="样式 32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69">
    <w:name w:val="样式 32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70">
    <w:name w:val="样式 32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71">
    <w:name w:val="样式 32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72">
    <w:name w:val="样式 32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73">
    <w:name w:val="样式 32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74">
    <w:name w:val="样式 32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75">
    <w:name w:val="样式 32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76">
    <w:name w:val="样式 32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77">
    <w:name w:val="样式 32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78">
    <w:name w:val="样式 32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79">
    <w:name w:val="样式 32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80">
    <w:name w:val="样式 32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81">
    <w:name w:val="样式 32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82">
    <w:name w:val="样式 32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83">
    <w:name w:val="样式 32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84">
    <w:name w:val="样式 32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85">
    <w:name w:val="样式 32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86">
    <w:name w:val="样式 32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87">
    <w:name w:val="样式 32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88">
    <w:name w:val="样式 32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89">
    <w:name w:val="样式 32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90">
    <w:name w:val="样式 32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91">
    <w:name w:val="样式 32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92">
    <w:name w:val="样式 32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93">
    <w:name w:val="样式 32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94">
    <w:name w:val="样式 32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95">
    <w:name w:val="样式 32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96">
    <w:name w:val="样式 32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97">
    <w:name w:val="样式 32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98">
    <w:name w:val="样式 32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99">
    <w:name w:val="样式 32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00">
    <w:name w:val="样式 32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01">
    <w:name w:val="样式 32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02">
    <w:name w:val="样式 32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03">
    <w:name w:val="样式 32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04">
    <w:name w:val="样式 32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05">
    <w:name w:val="样式 32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06">
    <w:name w:val="样式 32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07">
    <w:name w:val="样式 32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08">
    <w:name w:val="样式 32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09">
    <w:name w:val="样式 32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10">
    <w:name w:val="样式 32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11">
    <w:name w:val="样式 32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12">
    <w:name w:val="样式 32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13">
    <w:name w:val="样式 32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14">
    <w:name w:val="样式 32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15">
    <w:name w:val="样式 32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16">
    <w:name w:val="样式 32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17">
    <w:name w:val="样式 32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18">
    <w:name w:val="样式 32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19">
    <w:name w:val="样式 32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20">
    <w:name w:val="样式 32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21">
    <w:name w:val="样式 32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22">
    <w:name w:val="样式 32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23">
    <w:name w:val="样式 32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24">
    <w:name w:val="样式 32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25">
    <w:name w:val="样式 32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26">
    <w:name w:val="样式 32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27">
    <w:name w:val="样式 32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28">
    <w:name w:val="样式 32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29">
    <w:name w:val="样式 32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30">
    <w:name w:val="样式 32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31">
    <w:name w:val="样式 32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32">
    <w:name w:val="样式 32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33">
    <w:name w:val="样式 32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34">
    <w:name w:val="样式 3272 10 磅"/>
    <w:next w:val="329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35">
    <w:name w:val="样式 32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36">
    <w:name w:val="样式 32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37">
    <w:name w:val="样式 32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38">
    <w:name w:val="样式 32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39">
    <w:name w:val="样式 32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40">
    <w:name w:val="样式 32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41">
    <w:name w:val="样式 32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42">
    <w:name w:val="样式 32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43">
    <w:name w:val="样式 32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44">
    <w:name w:val="样式 32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45">
    <w:name w:val="样式 32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46">
    <w:name w:val="样式 32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47">
    <w:name w:val="样式 32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48">
    <w:name w:val="样式 32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49">
    <w:name w:val="样式 32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50">
    <w:name w:val="样式 32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51">
    <w:name w:val="样式 32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52">
    <w:name w:val="样式 32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53">
    <w:name w:val="样式 32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54">
    <w:name w:val="样式 32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55">
    <w:name w:val="样式 32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56">
    <w:name w:val="样式 32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57">
    <w:name w:val="样式 32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58">
    <w:name w:val="样式 32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59">
    <w:name w:val="样式 32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60">
    <w:name w:val="样式 32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61">
    <w:name w:val="样式 32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62">
    <w:name w:val="样式 33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63">
    <w:name w:val="样式 33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64">
    <w:name w:val="样式 33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65">
    <w:name w:val="样式 33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66">
    <w:name w:val="样式 33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67">
    <w:name w:val="样式 33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68">
    <w:name w:val="样式 33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69">
    <w:name w:val="样式 330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70">
    <w:name w:val="样式 33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71">
    <w:name w:val="样式 33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72">
    <w:name w:val="样式 33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73">
    <w:name w:val="样式 33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74">
    <w:name w:val="样式 33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75">
    <w:name w:val="样式 33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76">
    <w:name w:val="样式 33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77">
    <w:name w:val="样式 33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78">
    <w:name w:val="样式 331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79">
    <w:name w:val="样式 33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80">
    <w:name w:val="样式 33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81">
    <w:name w:val="样式 33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82">
    <w:name w:val="样式 33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83">
    <w:name w:val="样式 33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84">
    <w:name w:val="样式 33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85">
    <w:name w:val="样式 33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86">
    <w:name w:val="样式 33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87">
    <w:name w:val="样式 332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88">
    <w:name w:val="样式 33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89">
    <w:name w:val="样式 33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90">
    <w:name w:val="样式 33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91">
    <w:name w:val="样式 33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92">
    <w:name w:val="样式 33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93">
    <w:name w:val="样式 33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94">
    <w:name w:val="样式 33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95">
    <w:name w:val="样式 33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96">
    <w:name w:val="样式 333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97">
    <w:name w:val="样式 33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98">
    <w:name w:val="样式 33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99">
    <w:name w:val="样式 33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00">
    <w:name w:val="样式 33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01">
    <w:name w:val="样式 33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02">
    <w:name w:val="样式 33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03">
    <w:name w:val="样式 33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04">
    <w:name w:val="样式 33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05">
    <w:name w:val="样式 33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06">
    <w:name w:val="样式 33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07">
    <w:name w:val="样式 33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08">
    <w:name w:val="样式 33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09">
    <w:name w:val="样式 33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10">
    <w:name w:val="样式 33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11">
    <w:name w:val="样式 33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12">
    <w:name w:val="样式 33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13">
    <w:name w:val="样式 33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14">
    <w:name w:val="样式 33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15">
    <w:name w:val="样式 3353 10 磅"/>
    <w:next w:val="337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16">
    <w:name w:val="样式 33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17">
    <w:name w:val="样式 33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18">
    <w:name w:val="样式 33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19">
    <w:name w:val="样式 33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20">
    <w:name w:val="样式 33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21">
    <w:name w:val="样式 33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22">
    <w:name w:val="样式 33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23">
    <w:name w:val="样式 33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24">
    <w:name w:val="样式 33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25">
    <w:name w:val="样式 33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26">
    <w:name w:val="样式 33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27">
    <w:name w:val="样式 33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28">
    <w:name w:val="样式 33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29">
    <w:name w:val="样式 33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30">
    <w:name w:val="样式 33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31">
    <w:name w:val="样式 33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32">
    <w:name w:val="样式 33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33">
    <w:name w:val="样式 33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34">
    <w:name w:val="样式 33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35">
    <w:name w:val="样式 33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36">
    <w:name w:val="样式 33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37">
    <w:name w:val="样式 33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38">
    <w:name w:val="样式 33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39">
    <w:name w:val="样式 33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40">
    <w:name w:val="样式 33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41">
    <w:name w:val="样式 33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42">
    <w:name w:val="样式 33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43">
    <w:name w:val="样式 33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44">
    <w:name w:val="样式 33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45">
    <w:name w:val="样式 33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46">
    <w:name w:val="样式 33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47">
    <w:name w:val="样式 33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48">
    <w:name w:val="样式 33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49">
    <w:name w:val="样式 33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50">
    <w:name w:val="样式 33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51">
    <w:name w:val="样式 3389 10 磅"/>
    <w:next w:val="341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52">
    <w:name w:val="样式 33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53">
    <w:name w:val="样式 3391 10 磅"/>
    <w:next w:val="34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54">
    <w:name w:val="样式 33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55">
    <w:name w:val="样式 33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56">
    <w:name w:val="样式 33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57">
    <w:name w:val="样式 33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58">
    <w:name w:val="样式 33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59">
    <w:name w:val="样式 33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60">
    <w:name w:val="样式 33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61">
    <w:name w:val="样式 33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62">
    <w:name w:val="样式 34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63">
    <w:name w:val="样式 34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64">
    <w:name w:val="样式 34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65">
    <w:name w:val="样式 34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66">
    <w:name w:val="样式 34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67">
    <w:name w:val="样式 34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68">
    <w:name w:val="样式 34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69">
    <w:name w:val="样式 34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70">
    <w:name w:val="样式 34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71">
    <w:name w:val="样式 34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72">
    <w:name w:val="样式 34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73">
    <w:name w:val="样式 34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74">
    <w:name w:val="样式 34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75">
    <w:name w:val="样式 34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76">
    <w:name w:val="样式 34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77">
    <w:name w:val="样式 34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78">
    <w:name w:val="样式 34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79">
    <w:name w:val="样式 34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80">
    <w:name w:val="样式 34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81">
    <w:name w:val="样式 34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82">
    <w:name w:val="样式 34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83">
    <w:name w:val="样式 34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84">
    <w:name w:val="样式 34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85">
    <w:name w:val="样式 34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86">
    <w:name w:val="样式 34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87">
    <w:name w:val="样式 34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88">
    <w:name w:val="样式 34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89">
    <w:name w:val="样式 34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90">
    <w:name w:val="样式 34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91">
    <w:name w:val="样式 34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92">
    <w:name w:val="样式 34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93">
    <w:name w:val="样式 34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94">
    <w:name w:val="样式 34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95">
    <w:name w:val="样式 34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96">
    <w:name w:val="样式 34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97">
    <w:name w:val="样式 34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98">
    <w:name w:val="样式 34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99">
    <w:name w:val="样式 34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00">
    <w:name w:val="样式 34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01">
    <w:name w:val="样式 34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02">
    <w:name w:val="样式 34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03">
    <w:name w:val="样式 34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04">
    <w:name w:val="样式 34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05">
    <w:name w:val="样式 34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06">
    <w:name w:val="样式 34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07">
    <w:name w:val="样式 34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08">
    <w:name w:val="样式 34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09">
    <w:name w:val="样式 34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10">
    <w:name w:val="样式 34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11">
    <w:name w:val="样式 34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12">
    <w:name w:val="样式 34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13">
    <w:name w:val="样式 34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14">
    <w:name w:val="样式 34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15">
    <w:name w:val="样式 34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16">
    <w:name w:val="样式 34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17">
    <w:name w:val="样式 34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18">
    <w:name w:val="样式 34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19">
    <w:name w:val="样式 34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20">
    <w:name w:val="样式 34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21">
    <w:name w:val="样式 34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22">
    <w:name w:val="样式 34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23">
    <w:name w:val="样式 34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24">
    <w:name w:val="样式 34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25">
    <w:name w:val="样式 34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26">
    <w:name w:val="样式 34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27">
    <w:name w:val="样式 34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28">
    <w:name w:val="样式 34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29">
    <w:name w:val="样式 34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30">
    <w:name w:val="样式 34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31">
    <w:name w:val="样式 34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32">
    <w:name w:val="样式 34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33">
    <w:name w:val="样式 34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34">
    <w:name w:val="样式 34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35">
    <w:name w:val="样式 34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36">
    <w:name w:val="样式 34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37">
    <w:name w:val="样式 34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38">
    <w:name w:val="样式 34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39">
    <w:name w:val="样式 34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40">
    <w:name w:val="样式 34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41">
    <w:name w:val="样式 34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42">
    <w:name w:val="样式 34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43">
    <w:name w:val="样式 34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44">
    <w:name w:val="样式 34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45">
    <w:name w:val="样式 34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46">
    <w:name w:val="样式 34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47">
    <w:name w:val="样式 34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48">
    <w:name w:val="样式 34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49">
    <w:name w:val="样式 34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50">
    <w:name w:val="样式 34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51">
    <w:name w:val="样式 34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52">
    <w:name w:val="样式 34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53">
    <w:name w:val="样式 34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54">
    <w:name w:val="样式 34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55">
    <w:name w:val="样式 34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56">
    <w:name w:val="样式 34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57">
    <w:name w:val="样式 34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58">
    <w:name w:val="样式 34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59">
    <w:name w:val="样式 34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60">
    <w:name w:val="样式 34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61">
    <w:name w:val="样式 34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62">
    <w:name w:val="样式 35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63">
    <w:name w:val="样式 35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64">
    <w:name w:val="样式 35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65">
    <w:name w:val="样式 35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66">
    <w:name w:val="样式 35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67">
    <w:name w:val="样式 35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68">
    <w:name w:val="样式 35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69">
    <w:name w:val="样式 35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70">
    <w:name w:val="样式 35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71">
    <w:name w:val="样式 35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72">
    <w:name w:val="样式 3510 10 磅"/>
    <w:next w:val="35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73">
    <w:name w:val="样式 35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74">
    <w:name w:val="样式 35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75">
    <w:name w:val="样式 35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76">
    <w:name w:val="样式 35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77">
    <w:name w:val="样式 35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78">
    <w:name w:val="样式 35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79">
    <w:name w:val="样式 35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80">
    <w:name w:val="样式 35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81">
    <w:name w:val="样式 35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82">
    <w:name w:val="样式 35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83">
    <w:name w:val="样式 35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84">
    <w:name w:val="样式 35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85">
    <w:name w:val="样式 35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86">
    <w:name w:val="样式 35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87">
    <w:name w:val="样式 35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88">
    <w:name w:val="样式 35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89">
    <w:name w:val="样式 35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90">
    <w:name w:val="样式 35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91">
    <w:name w:val="样式 35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92">
    <w:name w:val="样式 35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93">
    <w:name w:val="样式 35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94">
    <w:name w:val="样式 35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95">
    <w:name w:val="样式 35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96">
    <w:name w:val="样式 35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97">
    <w:name w:val="样式 35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98">
    <w:name w:val="样式 35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99">
    <w:name w:val="样式 35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00">
    <w:name w:val="样式 35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01">
    <w:name w:val="样式 35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02">
    <w:name w:val="样式 35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03">
    <w:name w:val="样式 35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04">
    <w:name w:val="样式 35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05">
    <w:name w:val="样式 35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06">
    <w:name w:val="样式 35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07">
    <w:name w:val="样式 35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08">
    <w:name w:val="样式 35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09">
    <w:name w:val="样式 35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10">
    <w:name w:val="样式 35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11">
    <w:name w:val="样式 35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12">
    <w:name w:val="样式 35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13">
    <w:name w:val="样式 35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14">
    <w:name w:val="样式 35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15">
    <w:name w:val="样式 35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16">
    <w:name w:val="样式 35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17">
    <w:name w:val="样式 35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18">
    <w:name w:val="样式 35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19">
    <w:name w:val="样式 35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20">
    <w:name w:val="样式 35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21">
    <w:name w:val="样式 35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22">
    <w:name w:val="样式 35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23">
    <w:name w:val="样式 35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24">
    <w:name w:val="样式 35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25">
    <w:name w:val="样式 35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26">
    <w:name w:val="样式 35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27">
    <w:name w:val="样式 35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28">
    <w:name w:val="样式 35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29">
    <w:name w:val="样式 35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30">
    <w:name w:val="样式 35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31">
    <w:name w:val="样式 35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32">
    <w:name w:val="样式 35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33">
    <w:name w:val="样式 35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34">
    <w:name w:val="样式 35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35">
    <w:name w:val="样式 35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36">
    <w:name w:val="样式 35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37">
    <w:name w:val="样式 35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38">
    <w:name w:val="样式 35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39">
    <w:name w:val="样式 35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40">
    <w:name w:val="样式 35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41">
    <w:name w:val="样式 35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42">
    <w:name w:val="样式 35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43">
    <w:name w:val="样式 35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44">
    <w:name w:val="样式 35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45">
    <w:name w:val="样式 35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46">
    <w:name w:val="样式 35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47">
    <w:name w:val="样式 358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48">
    <w:name w:val="样式 35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49">
    <w:name w:val="样式 35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50">
    <w:name w:val="样式 35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51">
    <w:name w:val="样式 35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52">
    <w:name w:val="样式 35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53">
    <w:name w:val="样式 35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54">
    <w:name w:val="样式 35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55">
    <w:name w:val="样式 35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56">
    <w:name w:val="样式 35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57">
    <w:name w:val="样式 35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58">
    <w:name w:val="样式 35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59">
    <w:name w:val="样式 35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60">
    <w:name w:val="样式 35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61">
    <w:name w:val="样式 35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62">
    <w:name w:val="样式 36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63">
    <w:name w:val="样式 36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64">
    <w:name w:val="样式 36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65">
    <w:name w:val="样式 36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66">
    <w:name w:val="样式 36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67">
    <w:name w:val="样式 36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68">
    <w:name w:val="样式 36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69">
    <w:name w:val="样式 36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70">
    <w:name w:val="样式 36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71">
    <w:name w:val="样式 36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72">
    <w:name w:val="样式 36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73">
    <w:name w:val="样式 36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74">
    <w:name w:val="样式 36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75">
    <w:name w:val="样式 36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76">
    <w:name w:val="样式 36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77">
    <w:name w:val="样式 36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78">
    <w:name w:val="样式 36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79">
    <w:name w:val="样式 36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80">
    <w:name w:val="样式 36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81">
    <w:name w:val="样式 36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82">
    <w:name w:val="样式 36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83">
    <w:name w:val="样式 36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84">
    <w:name w:val="样式 36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85">
    <w:name w:val="样式 36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86">
    <w:name w:val="样式 36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87">
    <w:name w:val="样式 36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88">
    <w:name w:val="样式 36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89">
    <w:name w:val="样式 36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90">
    <w:name w:val="样式 36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91">
    <w:name w:val="样式 36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92">
    <w:name w:val="样式 36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93">
    <w:name w:val="样式 36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94">
    <w:name w:val="样式 36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95">
    <w:name w:val="样式 36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96">
    <w:name w:val="样式 36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97">
    <w:name w:val="样式 36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98">
    <w:name w:val="样式 36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99">
    <w:name w:val="样式 36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00">
    <w:name w:val="样式 36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01">
    <w:name w:val="样式 36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02">
    <w:name w:val="样式 36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03">
    <w:name w:val="样式 36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04">
    <w:name w:val="样式 36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05">
    <w:name w:val="样式 36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06">
    <w:name w:val="样式 36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07">
    <w:name w:val="样式 36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08">
    <w:name w:val="样式 36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09">
    <w:name w:val="样式 36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10">
    <w:name w:val="样式 36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11">
    <w:name w:val="样式 36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12">
    <w:name w:val="样式 36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13">
    <w:name w:val="样式 36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14">
    <w:name w:val="样式 36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15">
    <w:name w:val="样式 36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16">
    <w:name w:val="样式 36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17">
    <w:name w:val="样式 36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18">
    <w:name w:val="样式 36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19">
    <w:name w:val="样式 36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20">
    <w:name w:val="样式 36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21">
    <w:name w:val="样式 36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22">
    <w:name w:val="样式 36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23">
    <w:name w:val="样式 36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24">
    <w:name w:val="样式 36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25">
    <w:name w:val="样式 36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26">
    <w:name w:val="样式 36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27">
    <w:name w:val="样式 36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28">
    <w:name w:val="样式 36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29">
    <w:name w:val="样式 36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30">
    <w:name w:val="样式 36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31">
    <w:name w:val="样式 36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32">
    <w:name w:val="样式 36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33">
    <w:name w:val="样式 36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34">
    <w:name w:val="样式 36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35">
    <w:name w:val="样式 36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36">
    <w:name w:val="样式 36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37">
    <w:name w:val="样式 36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38">
    <w:name w:val="样式 36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39">
    <w:name w:val="样式 36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40">
    <w:name w:val="样式 36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41">
    <w:name w:val="样式 36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42">
    <w:name w:val="样式 36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43">
    <w:name w:val="样式 36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44">
    <w:name w:val="样式 36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45">
    <w:name w:val="样式 36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46">
    <w:name w:val="样式 36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47">
    <w:name w:val="样式 36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48">
    <w:name w:val="样式 36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49">
    <w:name w:val="样式 36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50">
    <w:name w:val="样式 36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51">
    <w:name w:val="样式 36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52">
    <w:name w:val="样式 36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53">
    <w:name w:val="样式 36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54">
    <w:name w:val="样式 36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55">
    <w:name w:val="样式 36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56">
    <w:name w:val="样式 36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57">
    <w:name w:val="样式 36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58">
    <w:name w:val="样式 36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59">
    <w:name w:val="样式 36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60">
    <w:name w:val="样式 36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61">
    <w:name w:val="样式 36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62">
    <w:name w:val="样式 37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63">
    <w:name w:val="样式 37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64">
    <w:name w:val="样式 37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65">
    <w:name w:val="样式 37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66">
    <w:name w:val="样式 37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67">
    <w:name w:val="样式 37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68">
    <w:name w:val="样式 37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69">
    <w:name w:val="样式 37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70">
    <w:name w:val="样式 37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71">
    <w:name w:val="样式 37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72">
    <w:name w:val="样式 37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73">
    <w:name w:val="样式 37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74">
    <w:name w:val="样式 37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75">
    <w:name w:val="样式 37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76">
    <w:name w:val="样式 37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77">
    <w:name w:val="样式 37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78">
    <w:name w:val="样式 37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79">
    <w:name w:val="样式 37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80">
    <w:name w:val="样式 37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81">
    <w:name w:val="样式 37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82">
    <w:name w:val="样式 37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83">
    <w:name w:val="样式 37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84">
    <w:name w:val="样式 37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85">
    <w:name w:val="样式 37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86">
    <w:name w:val="样式 37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87">
    <w:name w:val="样式 37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88">
    <w:name w:val="样式 37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89">
    <w:name w:val="样式 37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90">
    <w:name w:val="样式 37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91">
    <w:name w:val="样式 37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92">
    <w:name w:val="样式 3730 10 磅"/>
    <w:next w:val="375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93">
    <w:name w:val="样式 3731 10 磅"/>
    <w:next w:val="375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94">
    <w:name w:val="样式 37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95">
    <w:name w:val="样式 37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96">
    <w:name w:val="样式 37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97">
    <w:name w:val="样式 37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98">
    <w:name w:val="样式 37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99">
    <w:name w:val="样式 3737 10 磅"/>
    <w:next w:val="376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00">
    <w:name w:val="样式 3738 10 磅"/>
    <w:next w:val="376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01">
    <w:name w:val="样式 37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02">
    <w:name w:val="样式 37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03">
    <w:name w:val="样式 37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04">
    <w:name w:val="样式 37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05">
    <w:name w:val="样式 37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06">
    <w:name w:val="样式 37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07">
    <w:name w:val="样式 37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08">
    <w:name w:val="样式 37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09">
    <w:name w:val="样式 37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10">
    <w:name w:val="样式 37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11">
    <w:name w:val="样式 37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12">
    <w:name w:val="样式 37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13">
    <w:name w:val="样式 37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14">
    <w:name w:val="样式 37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15">
    <w:name w:val="样式 37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16">
    <w:name w:val="样式 37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17">
    <w:name w:val="样式 37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18">
    <w:name w:val="样式 37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19">
    <w:name w:val="样式 37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20">
    <w:name w:val="样式 37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21">
    <w:name w:val="样式 37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22">
    <w:name w:val="样式 37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23">
    <w:name w:val="样式 37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24">
    <w:name w:val="样式 37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25">
    <w:name w:val="样式 37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26">
    <w:name w:val="样式 37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27">
    <w:name w:val="样式 37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28">
    <w:name w:val="样式 37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29">
    <w:name w:val="样式 37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30">
    <w:name w:val="样式 37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31">
    <w:name w:val="样式 37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32">
    <w:name w:val="样式 37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33">
    <w:name w:val="样式 37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34">
    <w:name w:val="样式 37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35">
    <w:name w:val="样式 37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36">
    <w:name w:val="样式 37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37">
    <w:name w:val="样式 37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38">
    <w:name w:val="样式 37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39">
    <w:name w:val="样式 3777 10 磅"/>
    <w:next w:val="380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40">
    <w:name w:val="样式 3778 10 磅"/>
    <w:next w:val="380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41">
    <w:name w:val="样式 37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42">
    <w:name w:val="样式 37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43">
    <w:name w:val="样式 37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44">
    <w:name w:val="样式 37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45">
    <w:name w:val="样式 37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46">
    <w:name w:val="样式 37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47">
    <w:name w:val="样式 37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48">
    <w:name w:val="样式 37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49">
    <w:name w:val="样式 37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50">
    <w:name w:val="样式 37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51">
    <w:name w:val="样式 37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52">
    <w:name w:val="样式 37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53">
    <w:name w:val="样式 37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54">
    <w:name w:val="样式 37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55">
    <w:name w:val="样式 37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56">
    <w:name w:val="样式 37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57">
    <w:name w:val="样式 37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58">
    <w:name w:val="样式 37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59">
    <w:name w:val="样式 37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60">
    <w:name w:val="样式 37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61">
    <w:name w:val="样式 37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62">
    <w:name w:val="样式 38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63">
    <w:name w:val="样式 38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64">
    <w:name w:val="样式 38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65">
    <w:name w:val="样式 38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66">
    <w:name w:val="样式 38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67">
    <w:name w:val="样式 38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68">
    <w:name w:val="样式 38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69">
    <w:name w:val="样式 38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70">
    <w:name w:val="样式 38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71">
    <w:name w:val="样式 38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72">
    <w:name w:val="样式 38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73">
    <w:name w:val="样式 38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74">
    <w:name w:val="样式 38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75">
    <w:name w:val="样式 38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76">
    <w:name w:val="样式 38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77">
    <w:name w:val="样式 38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78">
    <w:name w:val="样式 38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79">
    <w:name w:val="样式 38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80">
    <w:name w:val="样式 38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81">
    <w:name w:val="样式 38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82">
    <w:name w:val="样式 38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83">
    <w:name w:val="样式 38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84">
    <w:name w:val="样式 3822 10 磅"/>
    <w:next w:val="384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85">
    <w:name w:val="样式 38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86">
    <w:name w:val="样式 38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87">
    <w:name w:val="样式 38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88">
    <w:name w:val="样式 38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89">
    <w:name w:val="样式 38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90">
    <w:name w:val="样式 38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91">
    <w:name w:val="样式 38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92">
    <w:name w:val="样式 38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93">
    <w:name w:val="样式 38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94">
    <w:name w:val="样式 38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95">
    <w:name w:val="样式 38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96">
    <w:name w:val="样式 38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97">
    <w:name w:val="样式 38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98">
    <w:name w:val="样式 38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99">
    <w:name w:val="样式 38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00">
    <w:name w:val="样式 38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01">
    <w:name w:val="样式 38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02">
    <w:name w:val="样式 38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03">
    <w:name w:val="样式 38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04">
    <w:name w:val="样式 38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05">
    <w:name w:val="样式 38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06">
    <w:name w:val="样式 38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07">
    <w:name w:val="样式 38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08">
    <w:name w:val="样式 38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09">
    <w:name w:val="样式 38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10">
    <w:name w:val="样式 38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11">
    <w:name w:val="样式 38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12">
    <w:name w:val="样式 38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13">
    <w:name w:val="样式 38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14">
    <w:name w:val="样式 38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15">
    <w:name w:val="样式 38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16">
    <w:name w:val="样式 38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17">
    <w:name w:val="样式 38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18">
    <w:name w:val="样式 38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19">
    <w:name w:val="样式 38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20">
    <w:name w:val="样式 38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21">
    <w:name w:val="样式 38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22">
    <w:name w:val="样式 38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23">
    <w:name w:val="样式 38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24">
    <w:name w:val="样式 38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25">
    <w:name w:val="样式 38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26">
    <w:name w:val="样式 38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27">
    <w:name w:val="样式 38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28">
    <w:name w:val="样式 38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29">
    <w:name w:val="样式 38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30">
    <w:name w:val="样式 38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31">
    <w:name w:val="样式 38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32">
    <w:name w:val="样式 38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33">
    <w:name w:val="样式 38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34">
    <w:name w:val="样式 38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35">
    <w:name w:val="样式 3873 10 磅"/>
    <w:next w:val="389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36">
    <w:name w:val="样式 38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37">
    <w:name w:val="样式 38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38">
    <w:name w:val="样式 38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39">
    <w:name w:val="样式 38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40">
    <w:name w:val="样式 38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41">
    <w:name w:val="样式 38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42">
    <w:name w:val="样式 38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43">
    <w:name w:val="样式 38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44">
    <w:name w:val="样式 38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45">
    <w:name w:val="样式 38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46">
    <w:name w:val="样式 38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47">
    <w:name w:val="样式 38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48">
    <w:name w:val="样式 38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49">
    <w:name w:val="样式 38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50">
    <w:name w:val="样式 38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51">
    <w:name w:val="样式 38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52">
    <w:name w:val="样式 38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53">
    <w:name w:val="样式 38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54">
    <w:name w:val="样式 38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55">
    <w:name w:val="样式 38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56">
    <w:name w:val="样式 38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57">
    <w:name w:val="样式 38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58">
    <w:name w:val="样式 38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59">
    <w:name w:val="样式 38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60">
    <w:name w:val="样式 38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61">
    <w:name w:val="样式 38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62">
    <w:name w:val="样式 39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63">
    <w:name w:val="样式 39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64">
    <w:name w:val="样式 39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65">
    <w:name w:val="样式 39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66">
    <w:name w:val="样式 39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67">
    <w:name w:val="样式 39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68">
    <w:name w:val="样式 39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69">
    <w:name w:val="样式 39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70">
    <w:name w:val="样式 39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71">
    <w:name w:val="样式 39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72">
    <w:name w:val="样式 39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73">
    <w:name w:val="样式 39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74">
    <w:name w:val="样式 39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75">
    <w:name w:val="样式 39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76">
    <w:name w:val="样式 39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77">
    <w:name w:val="样式 39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78">
    <w:name w:val="样式 39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79">
    <w:name w:val="样式 39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80">
    <w:name w:val="样式 39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81">
    <w:name w:val="样式 39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82">
    <w:name w:val="样式 39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83">
    <w:name w:val="样式 39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84">
    <w:name w:val="样式 39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85">
    <w:name w:val="样式 39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86">
    <w:name w:val="样式 39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87">
    <w:name w:val="样式 39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88">
    <w:name w:val="样式 39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89">
    <w:name w:val="样式 39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90">
    <w:name w:val="样式 39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91">
    <w:name w:val="样式 39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92">
    <w:name w:val="样式 39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93">
    <w:name w:val="样式 39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94">
    <w:name w:val="样式 39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95">
    <w:name w:val="样式 39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96">
    <w:name w:val="样式 39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97">
    <w:name w:val="样式 39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98">
    <w:name w:val="样式 39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99">
    <w:name w:val="样式 39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00">
    <w:name w:val="样式 39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01">
    <w:name w:val="样式 39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02">
    <w:name w:val="样式 39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03">
    <w:name w:val="样式 39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04">
    <w:name w:val="样式 39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05">
    <w:name w:val="样式 39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06">
    <w:name w:val="样式 39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07">
    <w:name w:val="样式 39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08">
    <w:name w:val="样式 39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09">
    <w:name w:val="样式 39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10">
    <w:name w:val="样式 39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11">
    <w:name w:val="样式 39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12">
    <w:name w:val="样式 3959 10 磅"/>
    <w:next w:val="398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13">
    <w:name w:val="样式 3960 10 磅"/>
    <w:next w:val="398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14">
    <w:name w:val="样式 3961 10 磅"/>
    <w:next w:val="398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15">
    <w:name w:val="样式 3962 10 磅"/>
    <w:next w:val="398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16">
    <w:name w:val="样式 3963 10 磅"/>
    <w:next w:val="398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17">
    <w:name w:val="样式 3964 10 磅"/>
    <w:next w:val="398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18">
    <w:name w:val="样式 3965 10 磅"/>
    <w:next w:val="399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19">
    <w:name w:val="样式 3966 10 磅"/>
    <w:next w:val="399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20">
    <w:name w:val="样式 3969 10 磅"/>
    <w:next w:val="399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21">
    <w:name w:val="样式 3970 10 磅"/>
    <w:next w:val="399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22">
    <w:name w:val="样式 3971 10 磅"/>
    <w:next w:val="399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23">
    <w:name w:val="样式 3972 10 磅"/>
    <w:next w:val="399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24">
    <w:name w:val="样式 3973 10 磅"/>
    <w:next w:val="399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25">
    <w:name w:val="样式 3974 10 磅"/>
    <w:next w:val="399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26">
    <w:name w:val="样式 3975 10 磅"/>
    <w:next w:val="400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27">
    <w:name w:val="样式 3976 10 磅"/>
    <w:next w:val="400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28">
    <w:name w:val="样式 39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29">
    <w:name w:val="样式 39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30">
    <w:name w:val="样式 39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31">
    <w:name w:val="样式 39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32">
    <w:name w:val="样式 39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33">
    <w:name w:val="样式 39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34">
    <w:name w:val="样式 39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35">
    <w:name w:val="样式 39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36">
    <w:name w:val="样式 39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37">
    <w:name w:val="样式 39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38">
    <w:name w:val="样式 39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39">
    <w:name w:val="样式 39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40">
    <w:name w:val="样式 39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41">
    <w:name w:val="样式 39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42">
    <w:name w:val="样式 39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43">
    <w:name w:val="样式 39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44">
    <w:name w:val="样式 39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45">
    <w:name w:val="样式 39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46">
    <w:name w:val="样式 39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47">
    <w:name w:val="样式 39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48">
    <w:name w:val="样式 39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49">
    <w:name w:val="样式 39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50">
    <w:name w:val="样式 39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51">
    <w:name w:val="样式 39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52">
    <w:name w:val="样式 39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53">
    <w:name w:val="样式 39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54">
    <w:name w:val="样式 39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55">
    <w:name w:val="样式 39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56">
    <w:name w:val="样式 39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57">
    <w:name w:val="样式 39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58">
    <w:name w:val="样式 39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59">
    <w:name w:val="样式 39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60">
    <w:name w:val="样式 39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61">
    <w:name w:val="样式 39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62">
    <w:name w:val="样式 40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63">
    <w:name w:val="样式 40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64">
    <w:name w:val="样式 40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65">
    <w:name w:val="样式 40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66">
    <w:name w:val="样式 40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67">
    <w:name w:val="样式 40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68">
    <w:name w:val="样式 40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69">
    <w:name w:val="样式 40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70">
    <w:name w:val="样式 40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71">
    <w:name w:val="样式 40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72">
    <w:name w:val="样式 40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73">
    <w:name w:val="样式 40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74">
    <w:name w:val="样式 40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75">
    <w:name w:val="样式 40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76">
    <w:name w:val="样式 40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77">
    <w:name w:val="样式 40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78">
    <w:name w:val="样式 40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79">
    <w:name w:val="样式 40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80">
    <w:name w:val="样式 40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81">
    <w:name w:val="样式 40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82">
    <w:name w:val="样式 40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83">
    <w:name w:val="样式 40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84">
    <w:name w:val="样式 40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85">
    <w:name w:val="样式 40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86">
    <w:name w:val="样式 40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87">
    <w:name w:val="样式 40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88">
    <w:name w:val="样式 40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89">
    <w:name w:val="样式 40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90">
    <w:name w:val="样式 40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91">
    <w:name w:val="样式 40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92">
    <w:name w:val="样式 40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93">
    <w:name w:val="样式 40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94">
    <w:name w:val="样式 40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95">
    <w:name w:val="样式 40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96">
    <w:name w:val="样式 40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97">
    <w:name w:val="样式 40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98">
    <w:name w:val="样式 40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99">
    <w:name w:val="样式 40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00">
    <w:name w:val="样式 40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01">
    <w:name w:val="样式 40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02">
    <w:name w:val="样式 40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03">
    <w:name w:val="样式 40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04">
    <w:name w:val="样式 40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05">
    <w:name w:val="样式 40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06">
    <w:name w:val="样式 40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07">
    <w:name w:val="样式 40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08">
    <w:name w:val="样式 40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09">
    <w:name w:val="样式 40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10">
    <w:name w:val="样式 40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11">
    <w:name w:val="样式 40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12">
    <w:name w:val="样式 40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13">
    <w:name w:val="样式 40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14">
    <w:name w:val="样式 40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15">
    <w:name w:val="样式 40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16">
    <w:name w:val="样式 40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17">
    <w:name w:val="样式 40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18">
    <w:name w:val="样式 40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19">
    <w:name w:val="样式 40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20">
    <w:name w:val="样式 40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21">
    <w:name w:val="样式 40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22">
    <w:name w:val="样式 40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23">
    <w:name w:val="样式 40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24">
    <w:name w:val="样式 40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25">
    <w:name w:val="样式 40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26">
    <w:name w:val="样式 40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27">
    <w:name w:val="样式 40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28">
    <w:name w:val="样式 40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29">
    <w:name w:val="样式 40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30">
    <w:name w:val="样式 40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31">
    <w:name w:val="样式 40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32">
    <w:name w:val="样式 40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33">
    <w:name w:val="样式 40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34">
    <w:name w:val="样式 40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35">
    <w:name w:val="样式 40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36">
    <w:name w:val="样式 40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37">
    <w:name w:val="样式 40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38">
    <w:name w:val="样式 40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39">
    <w:name w:val="样式 40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40">
    <w:name w:val="样式 40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41">
    <w:name w:val="样式 40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42">
    <w:name w:val="样式 40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43">
    <w:name w:val="样式 40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44">
    <w:name w:val="样式 40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45">
    <w:name w:val="样式 40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46">
    <w:name w:val="样式 40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47">
    <w:name w:val="样式 40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48">
    <w:name w:val="样式 40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49">
    <w:name w:val="样式 4087 10 磅"/>
    <w:next w:val="411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50">
    <w:name w:val="样式 4088 10 磅"/>
    <w:next w:val="411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51">
    <w:name w:val="样式 4089 10 磅"/>
    <w:next w:val="411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52">
    <w:name w:val="样式 40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53">
    <w:name w:val="样式 40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54">
    <w:name w:val="样式 40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55">
    <w:name w:val="样式 40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56">
    <w:name w:val="样式 40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57">
    <w:name w:val="样式 40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58">
    <w:name w:val="样式 40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59">
    <w:name w:val="样式 40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60">
    <w:name w:val="样式 40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61">
    <w:name w:val="样式 40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62">
    <w:name w:val="样式 41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63">
    <w:name w:val="样式 41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64">
    <w:name w:val="样式 41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65">
    <w:name w:val="样式 41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66">
    <w:name w:val="样式 41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67">
    <w:name w:val="样式 41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68">
    <w:name w:val="样式 41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69">
    <w:name w:val="样式 41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70">
    <w:name w:val="样式 41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71">
    <w:name w:val="样式 41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72">
    <w:name w:val="样式 41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73">
    <w:name w:val="样式 41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74">
    <w:name w:val="样式 41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75">
    <w:name w:val="样式 41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76">
    <w:name w:val="样式 41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77">
    <w:name w:val="样式 41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78">
    <w:name w:val="样式 41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79">
    <w:name w:val="样式 41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80">
    <w:name w:val="样式 41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81">
    <w:name w:val="样式 41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82">
    <w:name w:val="样式 41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83">
    <w:name w:val="样式 41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84">
    <w:name w:val="样式 41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85">
    <w:name w:val="样式 41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86">
    <w:name w:val="样式 41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87">
    <w:name w:val="样式 41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88">
    <w:name w:val="样式 41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89">
    <w:name w:val="样式 41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90">
    <w:name w:val="样式 41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91">
    <w:name w:val="样式 41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92">
    <w:name w:val="样式 41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93">
    <w:name w:val="样式 41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94">
    <w:name w:val="样式 41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95">
    <w:name w:val="样式 41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96">
    <w:name w:val="样式 41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97">
    <w:name w:val="样式 41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98">
    <w:name w:val="样式 41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99">
    <w:name w:val="样式 41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00">
    <w:name w:val="样式 41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01">
    <w:name w:val="样式 41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02">
    <w:name w:val="样式 41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03">
    <w:name w:val="样式 41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04">
    <w:name w:val="样式 41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05">
    <w:name w:val="样式 41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06">
    <w:name w:val="样式 41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07">
    <w:name w:val="样式 41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08">
    <w:name w:val="样式 41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09">
    <w:name w:val="样式 41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10">
    <w:name w:val="样式 41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11">
    <w:name w:val="样式 41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12">
    <w:name w:val="样式 41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13">
    <w:name w:val="样式 41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14">
    <w:name w:val="样式 41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15">
    <w:name w:val="样式 41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16">
    <w:name w:val="样式 41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17">
    <w:name w:val="样式 41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18">
    <w:name w:val="样式 41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19">
    <w:name w:val="样式 41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20">
    <w:name w:val="样式 41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21">
    <w:name w:val="样式 41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22">
    <w:name w:val="样式 41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23">
    <w:name w:val="样式 41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24">
    <w:name w:val="样式 41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25">
    <w:name w:val="样式 41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26">
    <w:name w:val="样式 41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27">
    <w:name w:val="样式 41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28">
    <w:name w:val="样式 41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29">
    <w:name w:val="样式 41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30">
    <w:name w:val="样式 41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31">
    <w:name w:val="样式 41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32">
    <w:name w:val="样式 41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33">
    <w:name w:val="样式 41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34">
    <w:name w:val="样式 41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35">
    <w:name w:val="样式 41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36">
    <w:name w:val="样式 41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37">
    <w:name w:val="样式 41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38">
    <w:name w:val="样式 41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39">
    <w:name w:val="样式 41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40">
    <w:name w:val="样式 41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41">
    <w:name w:val="样式 41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42">
    <w:name w:val="样式 41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43">
    <w:name w:val="样式 41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44">
    <w:name w:val="样式 41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45">
    <w:name w:val="样式 41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46">
    <w:name w:val="样式 41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47">
    <w:name w:val="样式 41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48">
    <w:name w:val="样式 41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49">
    <w:name w:val="样式 41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50">
    <w:name w:val="样式 41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51">
    <w:name w:val="样式 41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52">
    <w:name w:val="样式 41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53">
    <w:name w:val="样式 41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54">
    <w:name w:val="样式 41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55">
    <w:name w:val="样式 41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56">
    <w:name w:val="样式 41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57">
    <w:name w:val="样式 41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58">
    <w:name w:val="样式 41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59">
    <w:name w:val="样式 41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60">
    <w:name w:val="样式 41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61">
    <w:name w:val="样式 41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62">
    <w:name w:val="样式 42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63">
    <w:name w:val="样式 42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64">
    <w:name w:val="样式 42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65">
    <w:name w:val="样式 42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66">
    <w:name w:val="样式 42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67">
    <w:name w:val="样式 42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68">
    <w:name w:val="样式 42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69">
    <w:name w:val="样式 42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70">
    <w:name w:val="样式 42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71">
    <w:name w:val="样式 42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72">
    <w:name w:val="样式 42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73">
    <w:name w:val="样式 42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74">
    <w:name w:val="样式 42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75">
    <w:name w:val="样式 42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76">
    <w:name w:val="样式 42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77">
    <w:name w:val="样式 42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78">
    <w:name w:val="样式 42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79">
    <w:name w:val="样式 42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80">
    <w:name w:val="样式 42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81">
    <w:name w:val="样式 42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82">
    <w:name w:val="样式 42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83">
    <w:name w:val="样式 42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84">
    <w:name w:val="样式 42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85">
    <w:name w:val="样式 42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86">
    <w:name w:val="样式 42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87">
    <w:name w:val="样式 42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88">
    <w:name w:val="样式 42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89">
    <w:name w:val="样式 42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90">
    <w:name w:val="样式 42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91">
    <w:name w:val="样式 42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92">
    <w:name w:val="样式 42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93">
    <w:name w:val="样式 42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94">
    <w:name w:val="样式 42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95">
    <w:name w:val="样式 42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96">
    <w:name w:val="样式 42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97">
    <w:name w:val="样式 42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98">
    <w:name w:val="样式 42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99">
    <w:name w:val="样式 42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00">
    <w:name w:val="样式 42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01">
    <w:name w:val="样式 42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02">
    <w:name w:val="样式 42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03">
    <w:name w:val="样式 42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04">
    <w:name w:val="样式 42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05">
    <w:name w:val="样式 42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06">
    <w:name w:val="样式 42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07">
    <w:name w:val="样式 42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08">
    <w:name w:val="样式 42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09">
    <w:name w:val="样式 42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10">
    <w:name w:val="样式 42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11">
    <w:name w:val="样式 42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12">
    <w:name w:val="样式 42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13">
    <w:name w:val="样式 42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14">
    <w:name w:val="样式 42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15">
    <w:name w:val="样式 42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16">
    <w:name w:val="样式 42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17">
    <w:name w:val="样式 42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18">
    <w:name w:val="样式 42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19">
    <w:name w:val="样式 42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20">
    <w:name w:val="样式 42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21">
    <w:name w:val="样式 42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22">
    <w:name w:val="样式 42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23">
    <w:name w:val="样式 42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24">
    <w:name w:val="样式 42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25">
    <w:name w:val="样式 42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26">
    <w:name w:val="样式 42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27">
    <w:name w:val="样式 42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28">
    <w:name w:val="样式 42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29">
    <w:name w:val="样式 42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30">
    <w:name w:val="样式 42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31">
    <w:name w:val="样式 42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32">
    <w:name w:val="样式 42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33">
    <w:name w:val="样式 42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34">
    <w:name w:val="样式 42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35">
    <w:name w:val="样式 42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36">
    <w:name w:val="样式 42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37">
    <w:name w:val="样式 42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38">
    <w:name w:val="样式 42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39">
    <w:name w:val="样式 42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40">
    <w:name w:val="样式 42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41">
    <w:name w:val="样式 42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42">
    <w:name w:val="样式 42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43">
    <w:name w:val="样式 42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44">
    <w:name w:val="样式 42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45">
    <w:name w:val="样式 42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46">
    <w:name w:val="样式 42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47">
    <w:name w:val="样式 42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48">
    <w:name w:val="样式 42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49">
    <w:name w:val="样式 42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50">
    <w:name w:val="样式 42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51">
    <w:name w:val="样式 42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52">
    <w:name w:val="样式 42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53">
    <w:name w:val="样式 42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54">
    <w:name w:val="样式 42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55">
    <w:name w:val="样式 42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56">
    <w:name w:val="样式 42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57">
    <w:name w:val="样式 42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58">
    <w:name w:val="样式 42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59">
    <w:name w:val="样式 42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60">
    <w:name w:val="样式 42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61">
    <w:name w:val="样式 42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62">
    <w:name w:val="样式 43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63">
    <w:name w:val="样式 43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64">
    <w:name w:val="样式 43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65">
    <w:name w:val="样式 43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66">
    <w:name w:val="样式 43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67">
    <w:name w:val="样式 43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68">
    <w:name w:val="样式 43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69">
    <w:name w:val="样式 43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70">
    <w:name w:val="样式 43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71">
    <w:name w:val="样式 43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72">
    <w:name w:val="样式 43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73">
    <w:name w:val="样式 43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74">
    <w:name w:val="样式 43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75">
    <w:name w:val="样式 43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76">
    <w:name w:val="样式 43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77">
    <w:name w:val="样式 43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78">
    <w:name w:val="样式 43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79">
    <w:name w:val="样式 43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80">
    <w:name w:val="样式 43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81">
    <w:name w:val="样式 43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82">
    <w:name w:val="样式 43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83">
    <w:name w:val="样式 43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84">
    <w:name w:val="样式 43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85">
    <w:name w:val="样式 43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86">
    <w:name w:val="样式 43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87">
    <w:name w:val="样式 43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88">
    <w:name w:val="样式 43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89">
    <w:name w:val="样式 43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90">
    <w:name w:val="样式 43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91">
    <w:name w:val="样式 43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92">
    <w:name w:val="样式 43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93">
    <w:name w:val="样式 43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94">
    <w:name w:val="样式 43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95">
    <w:name w:val="样式 43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96">
    <w:name w:val="样式 43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97">
    <w:name w:val="样式 43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98">
    <w:name w:val="样式 43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99">
    <w:name w:val="样式 43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00">
    <w:name w:val="样式 43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01">
    <w:name w:val="正文文字"/>
    <w:basedOn w:val="0"/>
    <w:next w:val="0"/>
    <w:pPr>
      <w:spacing w:after="120"/>
    </w:pPr>
  </w:style>
  <w:style w:type="paragraph" w:customStyle="1" w:styleId="4502">
    <w:name w:val="正文文字 3"/>
    <w:basedOn w:val="0"/>
    <w:autoRedefine/>
    <w:next w:val="0"/>
    <w:pPr>
      <w:ind w:left="240"/>
    </w:pPr>
    <w:rPr>
      <w:sz w:val="28"/>
      <w:szCs w:val="28"/>
    </w:rPr>
  </w:style>
  <w:style w:type="paragraph" w:customStyle="1" w:styleId="4503">
    <w:name w:val="正文文字 4"/>
    <w:basedOn w:val="0"/>
    <w:autoRedefine/>
    <w:next w:val="0"/>
    <w:pPr>
      <w:ind w:left="240"/>
    </w:pPr>
    <w:rPr>
      <w:sz w:val="24"/>
      <w:szCs w:val="24"/>
    </w:rPr>
  </w:style>
  <w:style w:type="paragraph" w:customStyle="1" w:styleId="4504">
    <w:name w:val="正文文字 5"/>
    <w:basedOn w:val="0"/>
    <w:autoRedefine/>
    <w:next w:val="0"/>
    <w:pPr>
      <w:ind w:left="240"/>
    </w:pPr>
    <w:rPr>
      <w:sz w:val="24"/>
      <w:szCs w:val="24"/>
    </w:rPr>
  </w:style>
  <w:style w:type="paragraph" w:customStyle="1" w:styleId="4505">
    <w:name w:val="正文文字 6"/>
    <w:basedOn w:val="0"/>
    <w:autoRedefine/>
    <w:next w:val="0"/>
    <w:pPr>
      <w:ind w:left="240"/>
    </w:pPr>
    <w:rPr>
      <w:sz w:val="20"/>
      <w:szCs w:val="20"/>
    </w:rPr>
  </w:style>
  <w:style w:type="paragraph" w:customStyle="1" w:styleId="4506">
    <w:name w:val="正文文字 7"/>
    <w:basedOn w:val="0"/>
    <w:autoRedefine/>
    <w:next w:val="0"/>
    <w:pPr>
      <w:ind w:left="240"/>
    </w:pPr>
    <w:rPr>
      <w:sz w:val="20"/>
      <w:szCs w:val="20"/>
    </w:rPr>
  </w:style>
  <w:style w:type="paragraph" w:customStyle="1" w:styleId="4507">
    <w:name w:val="正文文字 8"/>
    <w:basedOn w:val="0"/>
    <w:autoRedefine/>
    <w:next w:val="0"/>
    <w:pPr>
      <w:ind w:left="240"/>
    </w:pPr>
    <w:rPr>
      <w:sz w:val="16"/>
      <w:szCs w:val="16"/>
    </w:rPr>
  </w:style>
  <w:style w:type="paragraph" w:customStyle="1" w:styleId="4508">
    <w:name w:val="正文文字 9"/>
    <w:basedOn w:val="0"/>
    <w:autoRedefine/>
    <w:next w:val="0"/>
    <w:pPr>
      <w:ind w:left="240"/>
    </w:pPr>
    <w:rPr>
      <w:sz w:val="16"/>
      <w:szCs w:val="16"/>
    </w:rPr>
  </w:style>
  <w:style w:type="paragraph" w:customStyle="1" w:styleId="4509">
    <w:name w:val="公式样式 文本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4510">
    <w:name w:val="公式样式 小写希腊字母"/>
    <w:autoRedefine/>
    <w:rPr>
      <w:rFonts w:ascii="Times New Roman" w:eastAsia="宋体" w:cs="Times New Roman" w:hAnsi="Times New Roman"/>
      <w:b w:val="0"/>
      <w:i/>
      <w:lang w:val="en-US" w:eastAsia="zh-CN" w:bidi="ar-SA"/>
    </w:rPr>
  </w:style>
  <w:style w:type="paragraph" w:customStyle="1" w:styleId="4511">
    <w:name w:val="公式样式 大写希腊字母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4512">
    <w:name w:val="公式样式 符号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4513">
    <w:name w:val="公式样式 矢量矩阵"/>
    <w:autoRedefine/>
    <w:rPr>
      <w:rFonts w:ascii="Times New Roman" w:eastAsia="宋体" w:cs="Times New Roman" w:hAnsi="Times New Roman"/>
      <w:b/>
      <w:i w:val="0"/>
      <w:lang w:val="en-US" w:eastAsia="zh-CN" w:bidi="ar-SA"/>
    </w:rPr>
  </w:style>
  <w:style w:type="paragraph" w:customStyle="1" w:styleId="4514">
    <w:name w:val="公式样式 数字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4515">
    <w:name w:val="样式 43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16">
    <w:name w:val="样式 43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17">
    <w:name w:val="样式 43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18">
    <w:name w:val="样式 43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19">
    <w:name w:val="样式 43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20">
    <w:name w:val="样式 43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21">
    <w:name w:val="样式 43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22">
    <w:name w:val="样式 43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23">
    <w:name w:val="样式 43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24">
    <w:name w:val="样式 43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25">
    <w:name w:val="样式 43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26">
    <w:name w:val="样式 43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27">
    <w:name w:val="样式 43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28">
    <w:name w:val="样式 43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29">
    <w:name w:val="样式 43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30">
    <w:name w:val="样式 43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31">
    <w:name w:val="样式 43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32">
    <w:name w:val="样式 43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33">
    <w:name w:val="样式 43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34">
    <w:name w:val="样式 43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35">
    <w:name w:val="样式 43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36">
    <w:name w:val="样式 43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37">
    <w:name w:val="样式 43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38">
    <w:name w:val="样式 43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39">
    <w:name w:val="样式 43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40">
    <w:name w:val="样式 43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41">
    <w:name w:val="样式 43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42">
    <w:name w:val="样式 43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43">
    <w:name w:val="样式 43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44">
    <w:name w:val="样式 43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45">
    <w:name w:val="样式 43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46">
    <w:name w:val="样式 43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47">
    <w:name w:val="样式 43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48">
    <w:name w:val="样式 43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49">
    <w:name w:val="样式 43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50">
    <w:name w:val="样式 43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51">
    <w:name w:val="样式 43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52">
    <w:name w:val="样式 43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53">
    <w:name w:val="样式 43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54">
    <w:name w:val="样式 43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55">
    <w:name w:val="样式 43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56">
    <w:name w:val="样式 43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57">
    <w:name w:val="样式 4441 10 磅"/>
    <w:next w:val="446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58">
    <w:name w:val="样式 4442 10 磅"/>
    <w:next w:val="446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59">
    <w:name w:val="样式 4558 10 磅"/>
    <w:next w:val="457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60">
    <w:name w:val="样式 4561 10 磅"/>
    <w:next w:val="458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61">
    <w:name w:val="样式 4562 10 磅"/>
    <w:next w:val="458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62">
    <w:name w:val="样式 4563 10 磅"/>
    <w:next w:val="458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63">
    <w:name w:val="样式 4564 10 磅"/>
    <w:next w:val="458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64">
    <w:name w:val="样式 4565 10 磅"/>
    <w:next w:val="458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65">
    <w:name w:val="样式 4566 10 磅"/>
    <w:next w:val="458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66">
    <w:name w:val="样式 4567 10 磅"/>
    <w:next w:val="458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67">
    <w:name w:val="样式 4568 10 磅"/>
    <w:next w:val="458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68">
    <w:name w:val="样式 43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69">
    <w:name w:val="样式 43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70">
    <w:name w:val="样式 43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71">
    <w:name w:val="样式 43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72">
    <w:name w:val="样式 43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73">
    <w:name w:val="样式 4443 10 磅"/>
    <w:next w:val="446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74">
    <w:name w:val="样式 4444 10 磅"/>
    <w:next w:val="446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75">
    <w:name w:val="样式 4559 10 磅"/>
    <w:next w:val="458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76">
    <w:name w:val="样式 43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77">
    <w:name w:val="样式 43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78">
    <w:name w:val="样式 43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79">
    <w:name w:val="样式 43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80">
    <w:name w:val="样式 43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81">
    <w:name w:val="样式 43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82">
    <w:name w:val="样式 43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83">
    <w:name w:val="样式 43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84">
    <w:name w:val="样式 43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85">
    <w:name w:val="样式 43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86">
    <w:name w:val="样式 43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87">
    <w:name w:val="样式 43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88">
    <w:name w:val="样式 43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89">
    <w:name w:val="样式 43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90">
    <w:name w:val="样式 44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91">
    <w:name w:val="样式 44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92">
    <w:name w:val="样式 4509 10 磅"/>
    <w:next w:val="453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93">
    <w:name w:val="样式 4510 10 磅"/>
    <w:next w:val="453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94">
    <w:name w:val="样式 4511 10 磅"/>
    <w:next w:val="453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95">
    <w:name w:val="样式 4512 10 磅"/>
    <w:next w:val="453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96">
    <w:name w:val="样式 4513 10 磅"/>
    <w:next w:val="45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97">
    <w:name w:val="样式 4514 10 磅"/>
    <w:next w:val="45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98">
    <w:name w:val="样式 4515 10 磅"/>
    <w:next w:val="453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99">
    <w:name w:val="样式 4516 10 磅"/>
    <w:next w:val="453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00">
    <w:name w:val="样式 4519 10 磅"/>
    <w:next w:val="454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01">
    <w:name w:val="样式 4520 10 磅"/>
    <w:next w:val="454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02">
    <w:name w:val="样式 4521 10 磅"/>
    <w:next w:val="454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03">
    <w:name w:val="样式 4522 10 磅"/>
    <w:next w:val="454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04">
    <w:name w:val="样式 4523 10 磅"/>
    <w:next w:val="454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05">
    <w:name w:val="样式 4524 10 磅"/>
    <w:next w:val="454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06">
    <w:name w:val="样式 4525 10 磅"/>
    <w:next w:val="454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07">
    <w:name w:val="样式 4526 10 磅"/>
    <w:next w:val="454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08">
    <w:name w:val="样式 4529 10 磅"/>
    <w:next w:val="455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09">
    <w:name w:val="样式 4530 10 磅"/>
    <w:next w:val="455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10">
    <w:name w:val="样式 4531 10 磅"/>
    <w:next w:val="455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11">
    <w:name w:val="样式 4532 10 磅"/>
    <w:next w:val="455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12">
    <w:name w:val="样式 4533 10 磅"/>
    <w:next w:val="455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13">
    <w:name w:val="样式 4534 10 磅"/>
    <w:next w:val="455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14">
    <w:name w:val="样式 4535 10 磅"/>
    <w:next w:val="455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15">
    <w:name w:val="样式 4536 10 磅"/>
    <w:next w:val="455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16">
    <w:name w:val="样式 4539 10 磅"/>
    <w:next w:val="456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17">
    <w:name w:val="样式 4540 10 磅"/>
    <w:next w:val="456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18">
    <w:name w:val="样式 4541 10 磅"/>
    <w:next w:val="456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19">
    <w:name w:val="样式 4542 10 磅"/>
    <w:next w:val="456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20">
    <w:name w:val="样式 4543 10 磅"/>
    <w:next w:val="456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21">
    <w:name w:val="样式 4544 10 磅"/>
    <w:next w:val="456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22">
    <w:name w:val="样式 4545 10 磅"/>
    <w:next w:val="456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23">
    <w:name w:val="样式 4546 10 磅"/>
    <w:next w:val="456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24">
    <w:name w:val="样式 44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25">
    <w:name w:val="样式 44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26">
    <w:name w:val="样式 44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27">
    <w:name w:val="样式 44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28">
    <w:name w:val="样式 44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29">
    <w:name w:val="样式 44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30">
    <w:name w:val="样式 44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31">
    <w:name w:val="样式 44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32">
    <w:name w:val="样式 44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33">
    <w:name w:val="样式 44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34">
    <w:name w:val="样式 44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35">
    <w:name w:val="样式 44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36">
    <w:name w:val="样式 44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37">
    <w:name w:val="样式 44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38">
    <w:name w:val="样式 44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39">
    <w:name w:val="样式 44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40">
    <w:name w:val="样式 44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41">
    <w:name w:val="样式 44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42">
    <w:name w:val="样式 44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43">
    <w:name w:val="样式 44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44">
    <w:name w:val="样式 44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45">
    <w:name w:val="样式 44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46">
    <w:name w:val="样式 44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47">
    <w:name w:val="样式 44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48">
    <w:name w:val="样式 44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49">
    <w:name w:val="样式 44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50">
    <w:name w:val="样式 44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51">
    <w:name w:val="样式 44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52">
    <w:name w:val="样式 44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53">
    <w:name w:val="样式 44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54">
    <w:name w:val="样式 44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55">
    <w:name w:val="样式 44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56">
    <w:name w:val="样式 4449 10 磅"/>
    <w:next w:val="447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57">
    <w:name w:val="样式 4450 10 磅"/>
    <w:next w:val="447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58">
    <w:name w:val="样式 4451 10 磅"/>
    <w:next w:val="447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59">
    <w:name w:val="样式 4452 10 磅"/>
    <w:next w:val="447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60">
    <w:name w:val="样式 4453 10 磅"/>
    <w:next w:val="447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61">
    <w:name w:val="样式 4574 10 磅"/>
    <w:next w:val="459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62">
    <w:name w:val="样式 4575 10 磅"/>
    <w:next w:val="459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63">
    <w:name w:val="样式 4456 10 磅"/>
    <w:next w:val="448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64">
    <w:name w:val="样式 44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65">
    <w:name w:val="样式 44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66">
    <w:name w:val="样式 44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67">
    <w:name w:val="样式 44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68">
    <w:name w:val="样式 44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69">
    <w:name w:val="样式 4454 10 磅"/>
    <w:next w:val="447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70">
    <w:name w:val="样式 4455 10 磅"/>
    <w:next w:val="448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71">
    <w:name w:val="样式 44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72">
    <w:name w:val="样式 4459 10 磅"/>
    <w:next w:val="448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73">
    <w:name w:val="样式 4460 10 磅"/>
    <w:next w:val="448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74">
    <w:name w:val="样式 4461 10 磅"/>
    <w:next w:val="448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75">
    <w:name w:val="样式 4462 10 磅"/>
    <w:next w:val="448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76">
    <w:name w:val="样式 4463 10 磅"/>
    <w:next w:val="448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77">
    <w:name w:val="样式 4464 10 磅"/>
    <w:next w:val="448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78">
    <w:name w:val="样式 4465 10 磅"/>
    <w:next w:val="449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79">
    <w:name w:val="样式 4466 10 磅"/>
    <w:next w:val="449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80">
    <w:name w:val="样式 4469 10 磅"/>
    <w:next w:val="449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81">
    <w:name w:val="样式 4470 10 磅"/>
    <w:next w:val="449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82">
    <w:name w:val="样式 4471 10 磅"/>
    <w:next w:val="449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83">
    <w:name w:val="样式 4472 10 磅"/>
    <w:next w:val="449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84">
    <w:name w:val="样式 4473 10 磅"/>
    <w:next w:val="449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85">
    <w:name w:val="样式 4474 10 磅"/>
    <w:next w:val="449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86">
    <w:name w:val="样式 4475 10 磅"/>
    <w:next w:val="450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87">
    <w:name w:val="样式 4476 10 磅"/>
    <w:next w:val="450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88">
    <w:name w:val="样式 4479 10 磅"/>
    <w:next w:val="450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89">
    <w:name w:val="样式 4480 10 磅"/>
    <w:next w:val="450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90">
    <w:name w:val="样式 4481 10 磅"/>
    <w:next w:val="450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91">
    <w:name w:val="样式 4482 10 磅"/>
    <w:next w:val="450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92">
    <w:name w:val="样式 4483 10 磅"/>
    <w:next w:val="450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93">
    <w:name w:val="样式 4484 10 磅"/>
    <w:next w:val="450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94">
    <w:name w:val="样式 4485 10 磅"/>
    <w:next w:val="450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95">
    <w:name w:val="样式 4486 10 磅"/>
    <w:next w:val="450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96">
    <w:name w:val="样式 4489 10 磅"/>
    <w:next w:val="451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97">
    <w:name w:val="样式 4490 10 磅"/>
    <w:next w:val="451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98">
    <w:name w:val="样式 4491 10 磅"/>
    <w:next w:val="451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99">
    <w:name w:val="样式 4492 10 磅"/>
    <w:next w:val="451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00">
    <w:name w:val="样式 4493 10 磅"/>
    <w:next w:val="451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01">
    <w:name w:val="样式 4494 10 磅"/>
    <w:next w:val="45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02">
    <w:name w:val="样式 4495 10 磅"/>
    <w:next w:val="45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03">
    <w:name w:val="样式 4496 10 磅"/>
    <w:next w:val="451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04">
    <w:name w:val="样式 4499 10 磅"/>
    <w:next w:val="452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05">
    <w:name w:val="样式 4500 10 磅"/>
    <w:next w:val="452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06">
    <w:name w:val="样式 4501 10 磅"/>
    <w:next w:val="452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07">
    <w:name w:val="样式 4502 10 磅"/>
    <w:next w:val="45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08">
    <w:name w:val="样式 4503 10 磅"/>
    <w:next w:val="45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09">
    <w:name w:val="样式 4504 10 磅"/>
    <w:next w:val="45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10">
    <w:name w:val="样式 4505 10 磅"/>
    <w:next w:val="45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11">
    <w:name w:val="样式 4506 10 磅"/>
    <w:next w:val="452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12">
    <w:name w:val="样式 4549 10 磅"/>
    <w:next w:val="457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13">
    <w:name w:val="样式 4550 10 磅"/>
    <w:next w:val="457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14">
    <w:name w:val="样式 4551 10 磅"/>
    <w:next w:val="457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15">
    <w:name w:val="样式 4552 10 磅"/>
    <w:next w:val="457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16">
    <w:name w:val="样式 4553 10 磅"/>
    <w:next w:val="457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17">
    <w:name w:val="样式 4554 10 磅"/>
    <w:next w:val="457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18">
    <w:name w:val="样式 4555 10 磅"/>
    <w:next w:val="457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19">
    <w:name w:val="样式 4556 10 磅"/>
    <w:next w:val="457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20">
    <w:name w:val="正文文字"/>
    <w:basedOn w:val="0"/>
    <w:next w:val="0"/>
    <w:pPr>
      <w:spacing w:after="120"/>
    </w:pPr>
  </w:style>
  <w:style w:type="paragraph" w:customStyle="1" w:styleId="4721">
    <w:name w:val="正文文字 1"/>
    <w:basedOn w:val="0"/>
    <w:autoRedefine/>
    <w:next w:val="0"/>
    <w:pPr>
      <w:ind w:left="240"/>
    </w:pPr>
    <w:rPr>
      <w:sz w:val="28"/>
      <w:szCs w:val="28"/>
    </w:rPr>
  </w:style>
  <w:style w:type="paragraph" w:customStyle="1" w:styleId="4722">
    <w:name w:val="正文文字 2"/>
    <w:basedOn w:val="0"/>
    <w:autoRedefine/>
    <w:next w:val="0"/>
    <w:pPr>
      <w:ind w:left="240"/>
    </w:pPr>
    <w:rPr>
      <w:rFonts w:ascii="Arial" w:hAnsi="Arial"/>
      <w:sz w:val="28"/>
      <w:szCs w:val="28"/>
    </w:rPr>
  </w:style>
  <w:style w:type="paragraph" w:customStyle="1" w:styleId="4723">
    <w:name w:val="正文文字 3"/>
    <w:basedOn w:val="0"/>
    <w:autoRedefine/>
    <w:next w:val="0"/>
    <w:pPr>
      <w:ind w:left="240"/>
    </w:pPr>
    <w:rPr>
      <w:sz w:val="28"/>
      <w:szCs w:val="28"/>
    </w:rPr>
  </w:style>
  <w:style w:type="paragraph" w:customStyle="1" w:styleId="4724">
    <w:name w:val="正文文字 5"/>
    <w:basedOn w:val="0"/>
    <w:autoRedefine/>
    <w:next w:val="0"/>
    <w:pPr>
      <w:ind w:left="240"/>
    </w:pPr>
    <w:rPr>
      <w:sz w:val="24"/>
      <w:szCs w:val="24"/>
    </w:rPr>
  </w:style>
  <w:style w:type="paragraph" w:customStyle="1" w:styleId="4725">
    <w:name w:val="正文文字 6"/>
    <w:basedOn w:val="0"/>
    <w:autoRedefine/>
    <w:next w:val="0"/>
    <w:pPr>
      <w:ind w:left="240"/>
    </w:pPr>
    <w:rPr>
      <w:sz w:val="20"/>
      <w:szCs w:val="20"/>
    </w:rPr>
  </w:style>
  <w:style w:type="paragraph" w:customStyle="1" w:styleId="4726">
    <w:name w:val="正文文字 7"/>
    <w:basedOn w:val="0"/>
    <w:autoRedefine/>
    <w:next w:val="0"/>
    <w:pPr>
      <w:ind w:left="240"/>
    </w:pPr>
    <w:rPr>
      <w:sz w:val="20"/>
      <w:szCs w:val="20"/>
    </w:rPr>
  </w:style>
  <w:style w:type="paragraph" w:customStyle="1" w:styleId="4727">
    <w:name w:val="正文文字 8"/>
    <w:basedOn w:val="0"/>
    <w:autoRedefine/>
    <w:next w:val="0"/>
    <w:pPr>
      <w:ind w:left="240"/>
    </w:pPr>
    <w:rPr>
      <w:sz w:val="16"/>
      <w:szCs w:val="16"/>
    </w:rPr>
  </w:style>
  <w:style w:type="paragraph" w:customStyle="1" w:styleId="4728">
    <w:name w:val="正文文字 9"/>
    <w:basedOn w:val="0"/>
    <w:autoRedefine/>
    <w:next w:val="0"/>
    <w:pPr>
      <w:ind w:left="240"/>
    </w:pPr>
    <w:rPr>
      <w:sz w:val="16"/>
      <w:szCs w:val="16"/>
    </w:rPr>
  </w:style>
  <w:style w:type="paragraph" w:customStyle="1" w:styleId="4729">
    <w:name w:val="公式样式 函数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4730">
    <w:name w:val="公式样式 变量"/>
    <w:autoRedefine/>
    <w:rPr>
      <w:rFonts w:ascii="Times New Roman" w:eastAsia="宋体" w:cs="Times New Roman" w:hAnsi="Times New Roman"/>
      <w:b w:val="0"/>
      <w:i/>
      <w:lang w:val="en-US" w:eastAsia="zh-CN" w:bidi="ar-SA"/>
    </w:rPr>
  </w:style>
  <w:style w:type="paragraph" w:customStyle="1" w:styleId="4731">
    <w:name w:val="公式样式 数字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4732">
    <w:name w:val="样式 4822 10 磅"/>
    <w:next w:val="484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33">
    <w:name w:val="样式 4823 10 磅"/>
    <w:next w:val="484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34">
    <w:name w:val="样式 4824 10 磅"/>
    <w:next w:val="484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35">
    <w:name w:val="样式 4825 10 磅"/>
    <w:next w:val="484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36">
    <w:name w:val="样式 4826 10 磅"/>
    <w:next w:val="484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37">
    <w:name w:val="样式 4827 10 磅"/>
    <w:next w:val="484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38">
    <w:name w:val="样式 4828 10 磅"/>
    <w:next w:val="484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39">
    <w:name w:val="样式 4829 10 磅"/>
    <w:next w:val="484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40">
    <w:name w:val="样式 44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41">
    <w:name w:val="样式 44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42">
    <w:name w:val="样式 44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43">
    <w:name w:val="样式 4593 10 磅"/>
    <w:next w:val="461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44">
    <w:name w:val="样式 4594 10 磅"/>
    <w:next w:val="461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45">
    <w:name w:val="样式 44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46">
    <w:name w:val="样式 44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47">
    <w:name w:val="样式 4581 10 磅"/>
    <w:next w:val="460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48">
    <w:name w:val="样式 4582 10 磅"/>
    <w:next w:val="460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49">
    <w:name w:val="样式 4583 10 磅"/>
    <w:next w:val="460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50">
    <w:name w:val="样式 44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51">
    <w:name w:val="样式 4595 10 磅"/>
    <w:next w:val="462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52">
    <w:name w:val="样式 4596 10 磅"/>
    <w:next w:val="462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53">
    <w:name w:val="样式 44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54">
    <w:name w:val="样式 44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55">
    <w:name w:val="样式 4584 10 磅"/>
    <w:next w:val="460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56">
    <w:name w:val="样式 4585 10 磅"/>
    <w:next w:val="461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57">
    <w:name w:val="样式 4586 10 磅"/>
    <w:next w:val="461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58">
    <w:name w:val="样式 44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59">
    <w:name w:val="样式 44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60">
    <w:name w:val="样式 4587 10 磅"/>
    <w:next w:val="461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61">
    <w:name w:val="样式 4588 10 磅"/>
    <w:next w:val="461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62">
    <w:name w:val="样式 4589 10 磅"/>
    <w:next w:val="461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63">
    <w:name w:val="样式 44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64">
    <w:name w:val="样式 4590 10 磅"/>
    <w:next w:val="46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65">
    <w:name w:val="样式 4591 10 磅"/>
    <w:next w:val="46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66">
    <w:name w:val="样式 4592 10 磅"/>
    <w:next w:val="461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67">
    <w:name w:val="样式 44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68">
    <w:name w:val="样式 44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69">
    <w:name w:val="样式 44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70">
    <w:name w:val="样式 4600 10 磅"/>
    <w:next w:val="46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71">
    <w:name w:val="样式 4601 10 磅"/>
    <w:next w:val="46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72">
    <w:name w:val="样式 4602 10 磅"/>
    <w:next w:val="462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73">
    <w:name w:val="样式 4603 10 磅"/>
    <w:next w:val="462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74">
    <w:name w:val="样式 4604 10 磅"/>
    <w:next w:val="462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75">
    <w:name w:val="样式 4605 10 磅"/>
    <w:next w:val="463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76">
    <w:name w:val="样式 4606 10 磅"/>
    <w:next w:val="463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77">
    <w:name w:val="样式 44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78">
    <w:name w:val="样式 45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79">
    <w:name w:val="样式 4731 10 磅"/>
    <w:next w:val="475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80">
    <w:name w:val="样式 4732 10 磅"/>
    <w:next w:val="475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81">
    <w:name w:val="样式 45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82">
    <w:name w:val="样式 4758 10 磅"/>
    <w:next w:val="477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83">
    <w:name w:val="样式 4759 10 磅"/>
    <w:next w:val="477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84">
    <w:name w:val="样式 4760 10 磅"/>
    <w:next w:val="477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85">
    <w:name w:val="样式 4761 10 磅"/>
    <w:next w:val="478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86">
    <w:name w:val="样式 4762 10 磅"/>
    <w:next w:val="478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87">
    <w:name w:val="样式 4763 10 磅"/>
    <w:next w:val="478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88">
    <w:name w:val="样式 4764 10 磅"/>
    <w:next w:val="478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89">
    <w:name w:val="样式 4765 10 磅"/>
    <w:next w:val="478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90">
    <w:name w:val="样式 4768 10 磅"/>
    <w:next w:val="478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91">
    <w:name w:val="样式 4769 10 磅"/>
    <w:next w:val="478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92">
    <w:name w:val="样式 4770 10 磅"/>
    <w:next w:val="478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93">
    <w:name w:val="样式 4771 10 磅"/>
    <w:next w:val="479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94">
    <w:name w:val="样式 4772 10 磅"/>
    <w:next w:val="479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95">
    <w:name w:val="样式 4773 10 磅"/>
    <w:next w:val="479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96">
    <w:name w:val="样式 4774 10 磅"/>
    <w:next w:val="479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97">
    <w:name w:val="样式 4775 10 磅"/>
    <w:next w:val="479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98">
    <w:name w:val="样式 4778 10 磅"/>
    <w:next w:val="479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99">
    <w:name w:val="样式 4779 10 磅"/>
    <w:next w:val="479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00">
    <w:name w:val="样式 4780 10 磅"/>
    <w:next w:val="479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01">
    <w:name w:val="样式 4781 10 磅"/>
    <w:next w:val="480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02">
    <w:name w:val="样式 4782 10 磅"/>
    <w:next w:val="480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03">
    <w:name w:val="样式 4783 10 磅"/>
    <w:next w:val="480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04">
    <w:name w:val="样式 4784 10 磅"/>
    <w:next w:val="480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05">
    <w:name w:val="样式 4785 10 磅"/>
    <w:next w:val="480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06">
    <w:name w:val="样式 45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07">
    <w:name w:val="样式 45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08">
    <w:name w:val="样式 45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09">
    <w:name w:val="样式 45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10">
    <w:name w:val="样式 45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11">
    <w:name w:val="样式 4618 10 磅"/>
    <w:next w:val="464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12">
    <w:name w:val="样式 4619 10 磅"/>
    <w:next w:val="464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13">
    <w:name w:val="样式 45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14">
    <w:name w:val="样式 45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15">
    <w:name w:val="样式 45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16">
    <w:name w:val="样式 45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17">
    <w:name w:val="样式 45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18">
    <w:name w:val="样式 45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19">
    <w:name w:val="样式 4787 10 磅"/>
    <w:next w:val="480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20">
    <w:name w:val="样式 4788 10 磅"/>
    <w:next w:val="480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21">
    <w:name w:val="样式 45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22">
    <w:name w:val="样式 45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23">
    <w:name w:val="样式 45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24">
    <w:name w:val="样式 45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25">
    <w:name w:val="样式 45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26">
    <w:name w:val="样式 4808 10 磅"/>
    <w:next w:val="482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27">
    <w:name w:val="样式 4654 10 磅"/>
    <w:next w:val="467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28">
    <w:name w:val="样式 4655 10 磅"/>
    <w:next w:val="468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29">
    <w:name w:val="样式 45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30">
    <w:name w:val="样式 45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31">
    <w:name w:val="样式 4660 10 磅"/>
    <w:next w:val="468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32">
    <w:name w:val="样式 4661 10 磅"/>
    <w:next w:val="468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33">
    <w:name w:val="样式 4662 10 磅"/>
    <w:next w:val="468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34">
    <w:name w:val="样式 4809 10 磅"/>
    <w:next w:val="482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35">
    <w:name w:val="样式 4664 10 磅"/>
    <w:next w:val="468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36">
    <w:name w:val="样式 4665 10 磅"/>
    <w:next w:val="469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37">
    <w:name w:val="样式 45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38">
    <w:name w:val="样式 45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39">
    <w:name w:val="样式 4666 10 磅"/>
    <w:next w:val="469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40">
    <w:name w:val="样式 4667 10 磅"/>
    <w:next w:val="469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41">
    <w:name w:val="样式 4668 10 磅"/>
    <w:next w:val="469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42">
    <w:name w:val="样式 4810 10 磅"/>
    <w:next w:val="482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43">
    <w:name w:val="样式 4670 10 磅"/>
    <w:next w:val="469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44">
    <w:name w:val="样式 4671 10 磅"/>
    <w:next w:val="469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45">
    <w:name w:val="样式 45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46">
    <w:name w:val="样式 45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47">
    <w:name w:val="样式 4672 10 磅"/>
    <w:next w:val="469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48">
    <w:name w:val="样式 4673 10 磅"/>
    <w:next w:val="469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49">
    <w:name w:val="样式 4674 10 磅"/>
    <w:next w:val="469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50">
    <w:name w:val="样式 4811 10 磅"/>
    <w:next w:val="483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51">
    <w:name w:val="样式 4676 10 磅"/>
    <w:next w:val="470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52">
    <w:name w:val="样式 4677 10 磅"/>
    <w:next w:val="470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53">
    <w:name w:val="样式 45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54">
    <w:name w:val="样式 46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55">
    <w:name w:val="样式 4678 10 磅"/>
    <w:next w:val="470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56">
    <w:name w:val="样式 4679 10 磅"/>
    <w:next w:val="470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57">
    <w:name w:val="样式 4680 10 磅"/>
    <w:next w:val="470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58">
    <w:name w:val="样式 4812 10 磅"/>
    <w:next w:val="483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59">
    <w:name w:val="样式 4682 10 磅"/>
    <w:next w:val="470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60">
    <w:name w:val="样式 4683 10 磅"/>
    <w:next w:val="470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61">
    <w:name w:val="样式 4712 10 磅"/>
    <w:next w:val="473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62">
    <w:name w:val="样式 4649 10 磅"/>
    <w:next w:val="467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63">
    <w:name w:val="样式 4684 10 磅"/>
    <w:next w:val="470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64">
    <w:name w:val="样式 4685 10 磅"/>
    <w:next w:val="471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65">
    <w:name w:val="样式 4686 10 磅"/>
    <w:next w:val="471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66">
    <w:name w:val="样式 4813 10 磅"/>
    <w:next w:val="483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67">
    <w:name w:val="样式 4688 10 磅"/>
    <w:next w:val="471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68">
    <w:name w:val="样式 4689 10 磅"/>
    <w:next w:val="471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69">
    <w:name w:val="样式 4713 10 磅"/>
    <w:next w:val="473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70">
    <w:name w:val="样式 4650 10 磅"/>
    <w:next w:val="467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71">
    <w:name w:val="样式 4690 10 磅"/>
    <w:next w:val="47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72">
    <w:name w:val="样式 4691 10 磅"/>
    <w:next w:val="47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73">
    <w:name w:val="样式 4692 10 磅"/>
    <w:next w:val="471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74">
    <w:name w:val="样式 4814 10 磅"/>
    <w:next w:val="483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75">
    <w:name w:val="样式 4694 10 磅"/>
    <w:next w:val="471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76">
    <w:name w:val="样式 4695 10 磅"/>
    <w:next w:val="472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77">
    <w:name w:val="样式 4714 10 磅"/>
    <w:next w:val="473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78">
    <w:name w:val="样式 4651 10 磅"/>
    <w:next w:val="467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79">
    <w:name w:val="样式 4696 10 磅"/>
    <w:next w:val="472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80">
    <w:name w:val="样式 4697 10 磅"/>
    <w:next w:val="472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81">
    <w:name w:val="样式 4698 10 磅"/>
    <w:next w:val="47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82">
    <w:name w:val="样式 4815 10 磅"/>
    <w:next w:val="48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83">
    <w:name w:val="样式 4700 10 磅"/>
    <w:next w:val="47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84">
    <w:name w:val="样式 4701 10 磅"/>
    <w:next w:val="47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85">
    <w:name w:val="样式 4715 10 磅"/>
    <w:next w:val="47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86">
    <w:name w:val="样式 4652 10 磅"/>
    <w:next w:val="467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87">
    <w:name w:val="样式 4702 10 磅"/>
    <w:next w:val="47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88">
    <w:name w:val="样式 4703 10 磅"/>
    <w:next w:val="472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89">
    <w:name w:val="样式 4704 10 磅"/>
    <w:next w:val="472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90">
    <w:name w:val="样式 4816 10 磅"/>
    <w:next w:val="48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91">
    <w:name w:val="样式 4706 10 磅"/>
    <w:next w:val="472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92">
    <w:name w:val="样式 4707 10 磅"/>
    <w:next w:val="473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93">
    <w:name w:val="样式 46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94">
    <w:name w:val="样式 46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95">
    <w:name w:val="样式 46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96">
    <w:name w:val="样式 46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97">
    <w:name w:val="样式 46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98">
    <w:name w:val="样式 4817 10 磅"/>
    <w:next w:val="483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99">
    <w:name w:val="样式 4739 10 磅"/>
    <w:next w:val="475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00">
    <w:name w:val="样式 4740 10 磅"/>
    <w:next w:val="475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01">
    <w:name w:val="样式 46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02">
    <w:name w:val="样式 46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03">
    <w:name w:val="样式 46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04">
    <w:name w:val="样式 46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05">
    <w:name w:val="样式 46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06">
    <w:name w:val="样式 46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07">
    <w:name w:val="样式 4718 10 磅"/>
    <w:next w:val="473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08">
    <w:name w:val="样式 4719 10 磅"/>
    <w:next w:val="47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09">
    <w:name w:val="样式 46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10">
    <w:name w:val="样式 46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11">
    <w:name w:val="样式 46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12">
    <w:name w:val="样式 46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13">
    <w:name w:val="样式 46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14">
    <w:name w:val="样式 46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15">
    <w:name w:val="样式 4723 10 磅"/>
    <w:next w:val="474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16">
    <w:name w:val="样式 4724 10 磅"/>
    <w:next w:val="474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17">
    <w:name w:val="样式 46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18">
    <w:name w:val="样式 46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19">
    <w:name w:val="样式 46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20">
    <w:name w:val="样式 46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21">
    <w:name w:val="样式 46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22">
    <w:name w:val="样式 46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23">
    <w:name w:val="样式 46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24">
    <w:name w:val="样式 46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25">
    <w:name w:val="样式 46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26">
    <w:name w:val="正文文字 1"/>
    <w:basedOn w:val="0"/>
    <w:autoRedefine/>
    <w:next w:val="0"/>
    <w:pPr>
      <w:ind w:left="240"/>
    </w:pPr>
    <w:rPr>
      <w:sz w:val="28"/>
      <w:szCs w:val="28"/>
    </w:rPr>
  </w:style>
  <w:style w:type="paragraph" w:customStyle="1" w:styleId="4927">
    <w:name w:val="正文文字 4"/>
    <w:basedOn w:val="0"/>
    <w:autoRedefine/>
    <w:next w:val="0"/>
    <w:pPr>
      <w:ind w:left="240"/>
    </w:pPr>
    <w:rPr>
      <w:sz w:val="24"/>
      <w:szCs w:val="24"/>
    </w:rPr>
  </w:style>
  <w:style w:type="paragraph" w:customStyle="1" w:styleId="4928">
    <w:name w:val="正文文字 5"/>
    <w:basedOn w:val="0"/>
    <w:autoRedefine/>
    <w:next w:val="0"/>
    <w:pPr>
      <w:ind w:left="240"/>
    </w:pPr>
    <w:rPr>
      <w:sz w:val="24"/>
      <w:szCs w:val="24"/>
    </w:rPr>
  </w:style>
  <w:style w:type="paragraph" w:customStyle="1" w:styleId="4929">
    <w:name w:val="正文文字 6"/>
    <w:basedOn w:val="0"/>
    <w:autoRedefine/>
    <w:next w:val="0"/>
    <w:pPr>
      <w:ind w:left="240"/>
    </w:pPr>
    <w:rPr>
      <w:sz w:val="20"/>
      <w:szCs w:val="20"/>
    </w:rPr>
  </w:style>
  <w:style w:type="paragraph" w:customStyle="1" w:styleId="4930">
    <w:name w:val="正文文字 7"/>
    <w:basedOn w:val="0"/>
    <w:autoRedefine/>
    <w:next w:val="0"/>
    <w:pPr>
      <w:ind w:left="240"/>
    </w:pPr>
    <w:rPr>
      <w:sz w:val="20"/>
      <w:szCs w:val="20"/>
    </w:rPr>
  </w:style>
  <w:style w:type="paragraph" w:customStyle="1" w:styleId="4931">
    <w:name w:val="正文文字 8"/>
    <w:basedOn w:val="0"/>
    <w:autoRedefine/>
    <w:next w:val="0"/>
    <w:pPr>
      <w:ind w:left="240"/>
    </w:pPr>
    <w:rPr>
      <w:sz w:val="16"/>
      <w:szCs w:val="16"/>
    </w:rPr>
  </w:style>
  <w:style w:type="paragraph" w:customStyle="1" w:styleId="4932">
    <w:name w:val="正文文字 9"/>
    <w:basedOn w:val="0"/>
    <w:autoRedefine/>
    <w:next w:val="0"/>
    <w:pPr>
      <w:ind w:left="240"/>
    </w:pPr>
    <w:rPr>
      <w:sz w:val="16"/>
      <w:szCs w:val="16"/>
    </w:rPr>
  </w:style>
  <w:style w:type="paragraph" w:customStyle="1" w:styleId="4933">
    <w:name w:val="公式样式 文本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4934">
    <w:name w:val="公式样式 函数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4935">
    <w:name w:val="公式样式 小写希腊字母"/>
    <w:autoRedefine/>
    <w:rPr>
      <w:rFonts w:ascii="Times New Roman" w:eastAsia="宋体" w:cs="Times New Roman" w:hAnsi="Times New Roman"/>
      <w:b w:val="0"/>
      <w:i/>
      <w:lang w:val="en-US" w:eastAsia="zh-CN" w:bidi="ar-SA"/>
    </w:rPr>
  </w:style>
  <w:style w:type="paragraph" w:customStyle="1" w:styleId="4936">
    <w:name w:val="公式样式 大写希腊字母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4937">
    <w:name w:val="公式样式 符号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4938">
    <w:name w:val="公式样式 矢量矩阵"/>
    <w:autoRedefine/>
    <w:rPr>
      <w:rFonts w:ascii="Times New Roman" w:eastAsia="宋体" w:cs="Times New Roman" w:hAnsi="Times New Roman"/>
      <w:b/>
      <w:i w:val="0"/>
      <w:lang w:val="en-US" w:eastAsia="zh-CN" w:bidi="ar-SA"/>
    </w:rPr>
  </w:style>
  <w:style w:type="paragraph" w:customStyle="1" w:styleId="4939">
    <w:name w:val="公式样式 数字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4940">
    <w:name w:val="样式 46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41">
    <w:name w:val="样式 46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42">
    <w:name w:val="样式 46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43">
    <w:name w:val="样式 46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44">
    <w:name w:val="样式 5152 10 磅"/>
    <w:next w:val="517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45">
    <w:name w:val="样式 4851 10 磅"/>
    <w:next w:val="487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46">
    <w:name w:val="样式 4852 10 磅"/>
    <w:next w:val="487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47">
    <w:name w:val="样式 46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48">
    <w:name w:val="样式 4853 10 磅"/>
    <w:next w:val="487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49">
    <w:name w:val="样式 4983 10 磅"/>
    <w:next w:val="500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50">
    <w:name w:val="样式 4984 10 磅"/>
    <w:next w:val="500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51">
    <w:name w:val="样式 4985 10 磅"/>
    <w:next w:val="500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52">
    <w:name w:val="样式 5153 10 磅"/>
    <w:next w:val="517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53">
    <w:name w:val="样式 4987 10 磅"/>
    <w:next w:val="500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54">
    <w:name w:val="样式 4988 10 磅"/>
    <w:next w:val="500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55">
    <w:name w:val="样式 4989 10 磅"/>
    <w:next w:val="501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56">
    <w:name w:val="样式 4860 10 磅"/>
    <w:next w:val="488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57">
    <w:name w:val="样式 4990 10 磅"/>
    <w:next w:val="501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58">
    <w:name w:val="样式 4991 10 磅"/>
    <w:next w:val="501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59">
    <w:name w:val="样式 4992 10 磅"/>
    <w:next w:val="501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60">
    <w:name w:val="样式 5154 10 磅"/>
    <w:next w:val="517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61">
    <w:name w:val="样式 4994 10 磅"/>
    <w:next w:val="50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62">
    <w:name w:val="样式 4995 10 磅"/>
    <w:next w:val="50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63">
    <w:name w:val="样式 4996 10 磅"/>
    <w:next w:val="501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64">
    <w:name w:val="样式 4867 10 磅"/>
    <w:next w:val="489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65">
    <w:name w:val="样式 4997 10 磅"/>
    <w:next w:val="501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66">
    <w:name w:val="样式 4998 10 磅"/>
    <w:next w:val="501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67">
    <w:name w:val="样式 4999 10 磅"/>
    <w:next w:val="502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68">
    <w:name w:val="样式 5155 10 磅"/>
    <w:next w:val="517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69">
    <w:name w:val="样式 5001 10 磅"/>
    <w:next w:val="502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70">
    <w:name w:val="样式 5002 10 磅"/>
    <w:next w:val="50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71">
    <w:name w:val="样式 5003 10 磅"/>
    <w:next w:val="50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72">
    <w:name w:val="样式 4874 10 磅"/>
    <w:next w:val="489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73">
    <w:name w:val="样式 5004 10 磅"/>
    <w:next w:val="50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74">
    <w:name w:val="样式 5005 10 磅"/>
    <w:next w:val="50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75">
    <w:name w:val="样式 5006 10 磅"/>
    <w:next w:val="502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76">
    <w:name w:val="样式 5156 10 磅"/>
    <w:next w:val="517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77">
    <w:name w:val="样式 5008 10 磅"/>
    <w:next w:val="502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78">
    <w:name w:val="样式 5009 10 磅"/>
    <w:next w:val="503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79">
    <w:name w:val="样式 5010 10 磅"/>
    <w:next w:val="503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80">
    <w:name w:val="样式 4881 10 磅"/>
    <w:next w:val="490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81">
    <w:name w:val="样式 5011 10 磅"/>
    <w:next w:val="503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82">
    <w:name w:val="样式 5012 10 磅"/>
    <w:next w:val="503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83">
    <w:name w:val="样式 5013 10 磅"/>
    <w:next w:val="50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84">
    <w:name w:val="样式 5157 10 磅"/>
    <w:next w:val="517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85">
    <w:name w:val="样式 5015 10 磅"/>
    <w:next w:val="503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86">
    <w:name w:val="样式 5016 10 磅"/>
    <w:next w:val="503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87">
    <w:name w:val="样式 5017 10 磅"/>
    <w:next w:val="50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88">
    <w:name w:val="样式 4888 10 磅"/>
    <w:next w:val="491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89">
    <w:name w:val="样式 5018 10 磅"/>
    <w:next w:val="503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90">
    <w:name w:val="样式 5019 10 磅"/>
    <w:next w:val="504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91">
    <w:name w:val="样式 5020 10 磅"/>
    <w:next w:val="504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92">
    <w:name w:val="样式 5158 10 磅"/>
    <w:next w:val="517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93">
    <w:name w:val="样式 5022 10 磅"/>
    <w:next w:val="504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94">
    <w:name w:val="样式 5023 10 磅"/>
    <w:next w:val="504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95">
    <w:name w:val="样式 5024 10 磅"/>
    <w:next w:val="504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96">
    <w:name w:val="样式 4895 10 磅"/>
    <w:next w:val="492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97">
    <w:name w:val="样式 5025 10 磅"/>
    <w:next w:val="504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98">
    <w:name w:val="样式 5026 10 磅"/>
    <w:next w:val="504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99">
    <w:name w:val="样式 5027 10 磅"/>
    <w:next w:val="504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00">
    <w:name w:val="样式 5159 10 磅"/>
    <w:next w:val="518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01">
    <w:name w:val="样式 5029 10 磅"/>
    <w:next w:val="505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02">
    <w:name w:val="样式 5030 10 磅"/>
    <w:next w:val="505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03">
    <w:name w:val="样式 5031 10 磅"/>
    <w:next w:val="505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04">
    <w:name w:val="样式 4902 10 磅"/>
    <w:next w:val="49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05">
    <w:name w:val="样式 5032 10 磅"/>
    <w:next w:val="505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06">
    <w:name w:val="样式 5033 10 磅"/>
    <w:next w:val="505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07">
    <w:name w:val="样式 4905 10 磅"/>
    <w:next w:val="492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08">
    <w:name w:val="样式 4906 10 磅"/>
    <w:next w:val="492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09">
    <w:name w:val="样式 4907 10 磅"/>
    <w:next w:val="492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10">
    <w:name w:val="样式 4908 10 磅"/>
    <w:next w:val="493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11">
    <w:name w:val="样式 46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12">
    <w:name w:val="样式 4909 10 磅"/>
    <w:next w:val="493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13">
    <w:name w:val="样式 4910 10 磅"/>
    <w:next w:val="493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14">
    <w:name w:val="样式 4911 10 磅"/>
    <w:next w:val="493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15">
    <w:name w:val="样式 4912 10 磅"/>
    <w:next w:val="49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16">
    <w:name w:val="样式 5144 10 磅"/>
    <w:next w:val="516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17">
    <w:name w:val="样式 4914 10 磅"/>
    <w:next w:val="49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18">
    <w:name w:val="样式 4915 10 磅"/>
    <w:next w:val="493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19">
    <w:name w:val="样式 46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20">
    <w:name w:val="样式 4916 10 磅"/>
    <w:next w:val="493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21">
    <w:name w:val="样式 4917 10 磅"/>
    <w:next w:val="49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22">
    <w:name w:val="样式 4918 10 磅"/>
    <w:next w:val="493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23">
    <w:name w:val="样式 4919 10 磅"/>
    <w:next w:val="494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24">
    <w:name w:val="样式 5145 10 磅"/>
    <w:next w:val="516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25">
    <w:name w:val="样式 4921 10 磅"/>
    <w:next w:val="494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26">
    <w:name w:val="样式 4922 10 磅"/>
    <w:next w:val="494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27">
    <w:name w:val="样式 46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28">
    <w:name w:val="样式 4923 10 磅"/>
    <w:next w:val="494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29">
    <w:name w:val="样式 4924 10 磅"/>
    <w:next w:val="494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30">
    <w:name w:val="样式 4925 10 磅"/>
    <w:next w:val="494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31">
    <w:name w:val="样式 4926 10 磅"/>
    <w:next w:val="494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32">
    <w:name w:val="样式 5146 10 磅"/>
    <w:next w:val="516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33">
    <w:name w:val="样式 4928 10 磅"/>
    <w:next w:val="494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34">
    <w:name w:val="样式 4929 10 磅"/>
    <w:next w:val="495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35">
    <w:name w:val="样式 46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36">
    <w:name w:val="样式 4930 10 磅"/>
    <w:next w:val="495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37">
    <w:name w:val="样式 5037 10 磅"/>
    <w:next w:val="505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38">
    <w:name w:val="样式 5038 10 磅"/>
    <w:next w:val="505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39">
    <w:name w:val="样式 5039 10 磅"/>
    <w:next w:val="506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40">
    <w:name w:val="样式 5147 10 磅"/>
    <w:next w:val="516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41">
    <w:name w:val="样式 5041 10 磅"/>
    <w:next w:val="506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42">
    <w:name w:val="样式 5042 10 磅"/>
    <w:next w:val="506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43">
    <w:name w:val="样式 5043 10 磅"/>
    <w:next w:val="506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44">
    <w:name w:val="样式 4937 10 磅"/>
    <w:next w:val="495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45">
    <w:name w:val="样式 5044 10 磅"/>
    <w:next w:val="506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46">
    <w:name w:val="样式 5045 10 磅"/>
    <w:next w:val="506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47">
    <w:name w:val="样式 5046 10 磅"/>
    <w:next w:val="506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48">
    <w:name w:val="样式 5148 10 磅"/>
    <w:next w:val="516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49">
    <w:name w:val="样式 5048 10 磅"/>
    <w:next w:val="506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50">
    <w:name w:val="样式 5049 10 磅"/>
    <w:next w:val="507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51">
    <w:name w:val="样式 5050 10 磅"/>
    <w:next w:val="507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52">
    <w:name w:val="样式 4944 10 磅"/>
    <w:next w:val="496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53">
    <w:name w:val="样式 5051 10 磅"/>
    <w:next w:val="507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54">
    <w:name w:val="样式 5052 10 磅"/>
    <w:next w:val="507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55">
    <w:name w:val="样式 5053 10 磅"/>
    <w:next w:val="507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56">
    <w:name w:val="样式 5149 10 磅"/>
    <w:next w:val="517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57">
    <w:name w:val="样式 5055 10 磅"/>
    <w:next w:val="507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58">
    <w:name w:val="样式 5056 10 磅"/>
    <w:next w:val="507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59">
    <w:name w:val="样式 5057 10 磅"/>
    <w:next w:val="507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60">
    <w:name w:val="样式 4951 10 磅"/>
    <w:next w:val="497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61">
    <w:name w:val="样式 5058 10 磅"/>
    <w:next w:val="507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62">
    <w:name w:val="样式 5059 10 磅"/>
    <w:next w:val="508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63">
    <w:name w:val="样式 5060 10 磅"/>
    <w:next w:val="508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64">
    <w:name w:val="样式 5150 10 磅"/>
    <w:next w:val="517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65">
    <w:name w:val="样式 5062 10 磅"/>
    <w:next w:val="508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66">
    <w:name w:val="样式 5063 10 磅"/>
    <w:next w:val="508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67">
    <w:name w:val="样式 5064 10 磅"/>
    <w:next w:val="508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68">
    <w:name w:val="样式 4959 10 磅"/>
    <w:next w:val="498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69">
    <w:name w:val="样式 5065 10 磅"/>
    <w:next w:val="508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70">
    <w:name w:val="样式 5066 10 磅"/>
    <w:next w:val="508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71">
    <w:name w:val="样式 5067 10 磅"/>
    <w:next w:val="508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72">
    <w:name w:val="样式 5151 10 磅"/>
    <w:next w:val="517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73">
    <w:name w:val="样式 5069 10 磅"/>
    <w:next w:val="509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74">
    <w:name w:val="样式 5070 10 磅"/>
    <w:next w:val="509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75">
    <w:name w:val="样式 5071 10 磅"/>
    <w:next w:val="509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76">
    <w:name w:val="样式 4967 10 磅"/>
    <w:next w:val="498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77">
    <w:name w:val="样式 4968 10 磅"/>
    <w:next w:val="498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78">
    <w:name w:val="样式 4969 10 磅"/>
    <w:next w:val="499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79">
    <w:name w:val="样式 4970 10 磅"/>
    <w:next w:val="499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80">
    <w:name w:val="样式 5140 10 磅"/>
    <w:next w:val="516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81">
    <w:name w:val="样式 51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82">
    <w:name w:val="样式 51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83">
    <w:name w:val="样式 46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84">
    <w:name w:val="样式 46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85">
    <w:name w:val="样式 46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86">
    <w:name w:val="样式 46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87">
    <w:name w:val="样式 46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88">
    <w:name w:val="样式 46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89">
    <w:name w:val="样式 4972 10 磅"/>
    <w:next w:val="499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90">
    <w:name w:val="样式 4973 10 磅"/>
    <w:next w:val="499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91">
    <w:name w:val="样式 46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92">
    <w:name w:val="样式 4975 10 磅"/>
    <w:next w:val="499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93">
    <w:name w:val="样式 50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94">
    <w:name w:val="样式 50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95">
    <w:name w:val="样式 50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96">
    <w:name w:val="样式 5141 10 磅"/>
    <w:next w:val="516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97">
    <w:name w:val="样式 4980 10 磅"/>
    <w:next w:val="500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98">
    <w:name w:val="样式 4981 10 磅"/>
    <w:next w:val="500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099">
    <w:name w:val="样式 46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00">
    <w:name w:val="样式 46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01">
    <w:name w:val="样式 5076 10 磅"/>
    <w:next w:val="509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02">
    <w:name w:val="样式 5077 10 磅"/>
    <w:next w:val="509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03">
    <w:name w:val="样式 5078 10 磅"/>
    <w:next w:val="509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04">
    <w:name w:val="样式 5142 10 磅"/>
    <w:next w:val="516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05">
    <w:name w:val="样式 5080 10 磅"/>
    <w:next w:val="510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06">
    <w:name w:val="样式 5081 10 磅"/>
    <w:next w:val="510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07">
    <w:name w:val="样式 5082 10 磅"/>
    <w:next w:val="510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08">
    <w:name w:val="样式 5083 10 磅"/>
    <w:next w:val="510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09">
    <w:name w:val="样式 5084 10 磅"/>
    <w:next w:val="510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10">
    <w:name w:val="样式 5085 10 磅"/>
    <w:next w:val="510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11">
    <w:name w:val="样式 5086 10 磅"/>
    <w:next w:val="510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12">
    <w:name w:val="样式 5143 10 磅"/>
    <w:next w:val="516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13">
    <w:name w:val="样式 5088 10 磅"/>
    <w:next w:val="510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14">
    <w:name w:val="样式 5089 10 磅"/>
    <w:next w:val="511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15">
    <w:name w:val="样式 5090 10 磅"/>
    <w:next w:val="511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16">
    <w:name w:val="样式 46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17">
    <w:name w:val="样式 46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18">
    <w:name w:val="样式 46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19">
    <w:name w:val="样式 46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20">
    <w:name w:val="样式 5087 10 磅"/>
    <w:next w:val="510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21">
    <w:name w:val="样式 51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22">
    <w:name w:val="样式 51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23">
    <w:name w:val="样式 46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24">
    <w:name w:val="样式 46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25">
    <w:name w:val="样式 46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26">
    <w:name w:val="样式 47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27">
    <w:name w:val="样式 47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28">
    <w:name w:val="样式 47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29">
    <w:name w:val="样式 51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30">
    <w:name w:val="样式 51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31">
    <w:name w:val="样式 47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32">
    <w:name w:val="样式 47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33">
    <w:name w:val="样式 47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34">
    <w:name w:val="样式 47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35">
    <w:name w:val="样式 47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36">
    <w:name w:val="样式 47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37">
    <w:name w:val="样式 5095 10 磅"/>
    <w:next w:val="51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38">
    <w:name w:val="样式 5096 10 磅"/>
    <w:next w:val="511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39">
    <w:name w:val="样式 47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40">
    <w:name w:val="样式 5098 10 磅"/>
    <w:next w:val="511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41">
    <w:name w:val="样式 5099 10 磅"/>
    <w:next w:val="512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42">
    <w:name w:val="样式 5100 10 磅"/>
    <w:next w:val="512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43">
    <w:name w:val="样式 5101 10 磅"/>
    <w:next w:val="512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44">
    <w:name w:val="样式 5102 10 磅"/>
    <w:next w:val="51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45">
    <w:name w:val="样式 5164 10 磅"/>
    <w:next w:val="518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46">
    <w:name w:val="样式 5165 10 磅"/>
    <w:next w:val="518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47">
    <w:name w:val="样式 5105 10 磅"/>
    <w:next w:val="51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48">
    <w:name w:val="样式 47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49">
    <w:name w:val="样式 47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50">
    <w:name w:val="样式 47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51">
    <w:name w:val="样式 47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52">
    <w:name w:val="样式 47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53">
    <w:name w:val="样式 5103 10 磅"/>
    <w:next w:val="51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54">
    <w:name w:val="样式 5104 10 磅"/>
    <w:next w:val="51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55">
    <w:name w:val="样式 47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56">
    <w:name w:val="样式 5107 10 磅"/>
    <w:next w:val="512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57">
    <w:name w:val="样式 5108 10 磅"/>
    <w:next w:val="512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58">
    <w:name w:val="样式 5109 10 磅"/>
    <w:next w:val="513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59">
    <w:name w:val="样式 5110 10 磅"/>
    <w:next w:val="513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60">
    <w:name w:val="样式 5111 10 磅"/>
    <w:next w:val="513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61">
    <w:name w:val="样式 5112 10 磅"/>
    <w:next w:val="513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62">
    <w:name w:val="样式 5113 10 磅"/>
    <w:next w:val="51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63">
    <w:name w:val="样式 5114 10 磅"/>
    <w:next w:val="51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64">
    <w:name w:val="样式 5117 10 磅"/>
    <w:next w:val="51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65">
    <w:name w:val="样式 5118 10 磅"/>
    <w:next w:val="513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66">
    <w:name w:val="样式 5119 10 磅"/>
    <w:next w:val="514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67">
    <w:name w:val="样式 5120 10 磅"/>
    <w:next w:val="514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68">
    <w:name w:val="样式 5121 10 磅"/>
    <w:next w:val="514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69">
    <w:name w:val="样式 5122 10 磅"/>
    <w:next w:val="514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70">
    <w:name w:val="样式 5123 10 磅"/>
    <w:next w:val="514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71">
    <w:name w:val="样式 5124 10 磅"/>
    <w:next w:val="514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72">
    <w:name w:val="样式 5127 10 磅"/>
    <w:next w:val="514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73">
    <w:name w:val="样式 5128 10 磅"/>
    <w:next w:val="514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74">
    <w:name w:val="样式 5129 10 磅"/>
    <w:next w:val="515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75">
    <w:name w:val="样式 5130 10 磅"/>
    <w:next w:val="515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76">
    <w:name w:val="样式 5131 10 磅"/>
    <w:next w:val="515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77">
    <w:name w:val="样式 5132 10 磅"/>
    <w:next w:val="515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78">
    <w:name w:val="样式 5133 10 磅"/>
    <w:next w:val="515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79">
    <w:name w:val="样式 5134 10 磅"/>
    <w:next w:val="515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80">
    <w:name w:val="样式 47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81">
    <w:name w:val="样式 47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82">
    <w:name w:val="样式 47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83">
    <w:name w:val="样式 47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84">
    <w:name w:val="样式 47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85">
    <w:name w:val="样式 51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86">
    <w:name w:val="样式 51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87">
    <w:name w:val="样式 47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88">
    <w:name w:val="样式 474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189">
    <w:name w:val="样式 474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190">
    <w:name w:val="样式 474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191">
    <w:name w:val="样式 47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192">
    <w:name w:val="样式 474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211">
    <w:name w:val="样式 47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12">
    <w:name w:val="样式 47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13">
    <w:name w:val="样式 47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14">
    <w:name w:val="样式 47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15">
    <w:name w:val="样式 47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16">
    <w:name w:val="样式 5189 10 磅"/>
    <w:next w:val="521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17">
    <w:name w:val="样式 5190 10 磅"/>
    <w:next w:val="52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18">
    <w:name w:val="样式 47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19">
    <w:name w:val="样式 5342 10 磅"/>
    <w:next w:val="536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20">
    <w:name w:val="样式 5343 10 磅"/>
    <w:next w:val="536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21">
    <w:name w:val="样式 5344 10 磅"/>
    <w:next w:val="536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22">
    <w:name w:val="样式 5345 10 磅"/>
    <w:next w:val="537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23">
    <w:name w:val="样式 5346 10 磅"/>
    <w:next w:val="537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24">
    <w:name w:val="样式 5347 10 磅"/>
    <w:next w:val="537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25">
    <w:name w:val="样式 5348 10 磅"/>
    <w:next w:val="537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26">
    <w:name w:val="样式 5349 10 磅"/>
    <w:next w:val="537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27">
    <w:name w:val="样式 47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28">
    <w:name w:val="样式 47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29">
    <w:name w:val="样式 47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30">
    <w:name w:val="样式 47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31">
    <w:name w:val="样式 47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32">
    <w:name w:val="样式 5195 10 磅"/>
    <w:next w:val="522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33">
    <w:name w:val="样式 5196 10 磅"/>
    <w:next w:val="522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34">
    <w:name w:val="样式 47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35">
    <w:name w:val="样式 47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36">
    <w:name w:val="样式 47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37">
    <w:name w:val="样式 47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38">
    <w:name w:val="样式 47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39">
    <w:name w:val="样式 47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40">
    <w:name w:val="样式 5197 10 磅"/>
    <w:next w:val="522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41">
    <w:name w:val="样式 5198 10 磅"/>
    <w:next w:val="52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42">
    <w:name w:val="样式 47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43">
    <w:name w:val="样式 47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44">
    <w:name w:val="样式 5216 10 磅"/>
    <w:next w:val="524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45">
    <w:name w:val="样式 5217 10 磅"/>
    <w:next w:val="524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46">
    <w:name w:val="样式 5218 10 磅"/>
    <w:next w:val="524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47">
    <w:name w:val="样式 47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48">
    <w:name w:val="样式 5199 10 磅"/>
    <w:next w:val="52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49">
    <w:name w:val="样式 5200 10 磅"/>
    <w:next w:val="52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50">
    <w:name w:val="样式 47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51">
    <w:name w:val="样式 47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52">
    <w:name w:val="样式 5220 10 磅"/>
    <w:next w:val="524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53">
    <w:name w:val="样式 5221 10 磅"/>
    <w:next w:val="524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54">
    <w:name w:val="样式 5222 10 磅"/>
    <w:next w:val="524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55">
    <w:name w:val="样式 47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56">
    <w:name w:val="样式 5201 10 磅"/>
    <w:next w:val="52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57">
    <w:name w:val="样式 5202 10 磅"/>
    <w:next w:val="522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58">
    <w:name w:val="样式 47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59">
    <w:name w:val="样式 47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60">
    <w:name w:val="样式 47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61">
    <w:name w:val="样式 47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62">
    <w:name w:val="样式 47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63">
    <w:name w:val="样式 48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64">
    <w:name w:val="样式 5297 10 磅"/>
    <w:next w:val="532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65">
    <w:name w:val="样式 5298 10 磅"/>
    <w:next w:val="53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66">
    <w:name w:val="样式 48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67">
    <w:name w:val="样式 5367 10 磅"/>
    <w:next w:val="539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68">
    <w:name w:val="样式 5368 10 磅"/>
    <w:next w:val="539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69">
    <w:name w:val="样式 5369 10 磅"/>
    <w:next w:val="539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70">
    <w:name w:val="样式 5370 10 磅"/>
    <w:next w:val="539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71">
    <w:name w:val="样式 5371 10 磅"/>
    <w:next w:val="539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72">
    <w:name w:val="样式 5372 10 磅"/>
    <w:next w:val="539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73">
    <w:name w:val="样式 5373 10 磅"/>
    <w:next w:val="539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74">
    <w:name w:val="样式 5374 10 磅"/>
    <w:next w:val="539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75">
    <w:name w:val="样式 48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76">
    <w:name w:val="样式 48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77">
    <w:name w:val="样式 48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78">
    <w:name w:val="样式 48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79">
    <w:name w:val="样式 48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80">
    <w:name w:val="样式 5301 10 磅"/>
    <w:next w:val="53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81">
    <w:name w:val="样式 5302 10 磅"/>
    <w:next w:val="532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82">
    <w:name w:val="样式 48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83">
    <w:name w:val="样式 5305 10 磅"/>
    <w:next w:val="533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84">
    <w:name w:val="样式 5306 10 磅"/>
    <w:next w:val="533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85">
    <w:name w:val="样式 5307 10 磅"/>
    <w:next w:val="533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86">
    <w:name w:val="样式 5308 10 磅"/>
    <w:next w:val="533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87">
    <w:name w:val="样式 5309 10 磅"/>
    <w:next w:val="53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88">
    <w:name w:val="样式 5310 10 磅"/>
    <w:next w:val="53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89">
    <w:name w:val="样式 5311 10 磅"/>
    <w:next w:val="533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90">
    <w:name w:val="样式 5312 10 磅"/>
    <w:next w:val="533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91">
    <w:name w:val="样式 5315 10 磅"/>
    <w:next w:val="534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92">
    <w:name w:val="样式 5316 10 磅"/>
    <w:next w:val="534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93">
    <w:name w:val="样式 5317 10 磅"/>
    <w:next w:val="534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94">
    <w:name w:val="样式 5318 10 磅"/>
    <w:next w:val="534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95">
    <w:name w:val="样式 5319 10 磅"/>
    <w:next w:val="534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96">
    <w:name w:val="样式 5320 10 磅"/>
    <w:next w:val="534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97">
    <w:name w:val="样式 5321 10 磅"/>
    <w:next w:val="534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98">
    <w:name w:val="样式 5322 10 磅"/>
    <w:next w:val="534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99">
    <w:name w:val="样式 48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00">
    <w:name w:val="样式 48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01">
    <w:name w:val="样式 48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02">
    <w:name w:val="样式 48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03">
    <w:name w:val="样式 48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04">
    <w:name w:val="样式 5203 10 磅"/>
    <w:next w:val="522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05">
    <w:name w:val="样式 5204 10 磅"/>
    <w:next w:val="522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06">
    <w:name w:val="样式 48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07">
    <w:name w:val="样式 48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08">
    <w:name w:val="样式 48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09">
    <w:name w:val="样式 48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10">
    <w:name w:val="样式 48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11">
    <w:name w:val="样式 48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12">
    <w:name w:val="样式 5227 10 磅"/>
    <w:next w:val="525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13">
    <w:name w:val="样式 5228 10 磅"/>
    <w:next w:val="525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14">
    <w:name w:val="样式 48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15">
    <w:name w:val="样式 48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16">
    <w:name w:val="样式 48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17">
    <w:name w:val="样式 48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18">
    <w:name w:val="样式 48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19">
    <w:name w:val="样式 48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20">
    <w:name w:val="样式 5231 10 磅"/>
    <w:next w:val="525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21">
    <w:name w:val="样式 5232 10 磅"/>
    <w:next w:val="525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22">
    <w:name w:val="样式 48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23">
    <w:name w:val="样式 48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24">
    <w:name w:val="样式 48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25">
    <w:name w:val="样式 48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26">
    <w:name w:val="样式 48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27">
    <w:name w:val="样式 48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28">
    <w:name w:val="样式 5239 10 磅"/>
    <w:next w:val="526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29">
    <w:name w:val="样式 5240 10 磅"/>
    <w:next w:val="526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30">
    <w:name w:val="样式 48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31">
    <w:name w:val="样式 5356 10 磅"/>
    <w:next w:val="538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32">
    <w:name w:val="样式 5357 10 磅"/>
    <w:next w:val="538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33">
    <w:name w:val="样式 5358 10 磅"/>
    <w:next w:val="538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34">
    <w:name w:val="样式 5359 10 磅"/>
    <w:next w:val="538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35">
    <w:name w:val="样式 5360 10 磅"/>
    <w:next w:val="538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36">
    <w:name w:val="样式 5361 10 磅"/>
    <w:next w:val="538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37">
    <w:name w:val="样式 5362 10 磅"/>
    <w:next w:val="538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38">
    <w:name w:val="样式 5363 10 磅"/>
    <w:next w:val="538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39">
    <w:name w:val="样式 48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40">
    <w:name w:val="样式 48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41">
    <w:name w:val="样式 48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42">
    <w:name w:val="样式 48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43">
    <w:name w:val="样式 48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44">
    <w:name w:val="样式 5253 10 磅"/>
    <w:next w:val="527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45">
    <w:name w:val="样式 5254 10 磅"/>
    <w:next w:val="527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46">
    <w:name w:val="样式 48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47">
    <w:name w:val="样式 48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48">
    <w:name w:val="样式 5273 10 磅"/>
    <w:next w:val="529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49">
    <w:name w:val="样式 5274 10 磅"/>
    <w:next w:val="529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50">
    <w:name w:val="样式 5275 10 磅"/>
    <w:next w:val="530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51">
    <w:name w:val="样式 48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52">
    <w:name w:val="样式 5255 10 磅"/>
    <w:next w:val="528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53">
    <w:name w:val="样式 5256 10 磅"/>
    <w:next w:val="528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54">
    <w:name w:val="样式 48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55">
    <w:name w:val="样式 48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56">
    <w:name w:val="样式 5277 10 磅"/>
    <w:next w:val="530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57">
    <w:name w:val="样式 5278 10 磅"/>
    <w:next w:val="530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58">
    <w:name w:val="样式 5279 10 磅"/>
    <w:next w:val="530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59">
    <w:name w:val="样式 48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60">
    <w:name w:val="样式 5257 10 磅"/>
    <w:next w:val="528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61">
    <w:name w:val="样式 5258 10 磅"/>
    <w:next w:val="528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62">
    <w:name w:val="样式 48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63">
    <w:name w:val="样式 48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64">
    <w:name w:val="样式 5281 10 磅"/>
    <w:next w:val="530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65">
    <w:name w:val="样式 5282 10 磅"/>
    <w:next w:val="530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66">
    <w:name w:val="样式 5283 10 磅"/>
    <w:next w:val="530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67">
    <w:name w:val="样式 48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68">
    <w:name w:val="样式 5259 10 磅"/>
    <w:next w:val="528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69">
    <w:name w:val="样式 5260 10 磅"/>
    <w:next w:val="528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70">
    <w:name w:val="样式 48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71">
    <w:name w:val="样式 5331 10 磅"/>
    <w:next w:val="535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72">
    <w:name w:val="样式 5332 10 磅"/>
    <w:next w:val="535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73">
    <w:name w:val="样式 5333 10 磅"/>
    <w:next w:val="535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74">
    <w:name w:val="样式 5334 10 磅"/>
    <w:next w:val="535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75">
    <w:name w:val="样式 5335 10 磅"/>
    <w:next w:val="536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76">
    <w:name w:val="样式 5336 10 磅"/>
    <w:next w:val="536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77">
    <w:name w:val="样式 5337 10 磅"/>
    <w:next w:val="536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78">
    <w:name w:val="样式 5338 10 磅"/>
    <w:next w:val="536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79">
    <w:name w:val="样式 48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80">
    <w:name w:val="样式 48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81">
    <w:name w:val="样式 48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82">
    <w:name w:val="样式 48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83">
    <w:name w:val="样式 48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84">
    <w:name w:val="样式 5261 10 磅"/>
    <w:next w:val="528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85">
    <w:name w:val="样式 5262 10 磅"/>
    <w:next w:val="528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86">
    <w:name w:val="样式 48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87">
    <w:name w:val="样式 48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88">
    <w:name w:val="样式 48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89">
    <w:name w:val="样式 48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90">
    <w:name w:val="样式 48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91">
    <w:name w:val="样式 48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92">
    <w:name w:val="样式 5263 10 磅"/>
    <w:next w:val="528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93">
    <w:name w:val="样式 5264 10 磅"/>
    <w:next w:val="528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94">
    <w:name w:val="样式 48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95">
    <w:name w:val="样式 48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96">
    <w:name w:val="样式 48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97">
    <w:name w:val="样式 48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98">
    <w:name w:val="样式 48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99">
    <w:name w:val="样式 48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00">
    <w:name w:val="样式 5265 10 磅"/>
    <w:next w:val="529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01">
    <w:name w:val="样式 5266 10 磅"/>
    <w:next w:val="529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02">
    <w:name w:val="样式 48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03">
    <w:name w:val="样式 48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04">
    <w:name w:val="样式 48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05">
    <w:name w:val="样式 48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06">
    <w:name w:val="样式 48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07">
    <w:name w:val="样式 48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08">
    <w:name w:val="样式 5351 10 磅"/>
    <w:next w:val="537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09">
    <w:name w:val="样式 5352 10 磅"/>
    <w:next w:val="537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10">
    <w:name w:val="样式 48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18674</TotalTime>
  <Application>Yozo_Office</Application>
  <Pages>3</Pages>
  <Words>656</Words>
  <Characters>1655</Characters>
  <Lines>261</Lines>
  <Paragraphs>261</Paragraphs>
  <CharactersWithSpaces>1655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樊江奎</dc:creator>
  <cp:lastModifiedBy>张艺瀚</cp:lastModifiedBy>
  <cp:revision>1</cp:revision>
  <dcterms:created xsi:type="dcterms:W3CDTF">2024-03-25T01:55:00Z</dcterms:created>
  <dcterms:modified xsi:type="dcterms:W3CDTF">2026-04-02T06:33:44Z</dcterms:modified>
</cp:coreProperties>
</file>